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7B9E56" w14:textId="77777777" w:rsidR="00570924" w:rsidRDefault="00570924" w:rsidP="001A7497">
      <w:pPr>
        <w:ind w:right="-16"/>
        <w:sectPr w:rsidR="00570924" w:rsidSect="002262D9">
          <w:headerReference w:type="even" r:id="rId7"/>
          <w:headerReference w:type="default" r:id="rId8"/>
          <w:footerReference w:type="even" r:id="rId9"/>
          <w:footerReference w:type="default" r:id="rId10"/>
          <w:headerReference w:type="first" r:id="rId11"/>
          <w:footerReference w:type="first" r:id="rId12"/>
          <w:pgSz w:w="16834" w:h="11909" w:orient="landscape" w:code="9"/>
          <w:pgMar w:top="1844" w:right="249" w:bottom="1296" w:left="284" w:header="0" w:footer="1008" w:gutter="0"/>
          <w:cols w:space="708"/>
          <w:docGrid w:linePitch="360"/>
        </w:sectPr>
      </w:pPr>
    </w:p>
    <w:p w14:paraId="1F7610A7" w14:textId="77777777" w:rsidR="003F13A7" w:rsidRDefault="003F13A7" w:rsidP="001A7497">
      <w:pPr>
        <w:ind w:right="-16"/>
      </w:pPr>
    </w:p>
    <w:p w14:paraId="0F698E1E" w14:textId="10F69BEF" w:rsidR="003F13A7" w:rsidRPr="009113EA" w:rsidRDefault="0082733D" w:rsidP="003F13A7">
      <w:pPr>
        <w:ind w:right="-16"/>
        <w:jc w:val="center"/>
        <w:sectPr w:rsidR="003F13A7" w:rsidRPr="009113EA" w:rsidSect="002262D9">
          <w:type w:val="continuous"/>
          <w:pgSz w:w="16834" w:h="11909" w:orient="landscape" w:code="9"/>
          <w:pgMar w:top="1844" w:right="249" w:bottom="1296" w:left="284" w:header="0" w:footer="1008" w:gutter="0"/>
          <w:cols w:space="708"/>
          <w:docGrid w:linePitch="360"/>
        </w:sectPr>
      </w:pPr>
      <w:r w:rsidRPr="00877C51">
        <w:rPr>
          <w:noProof/>
        </w:rPr>
        <mc:AlternateContent>
          <mc:Choice Requires="wps">
            <w:drawing>
              <wp:anchor distT="0" distB="0" distL="114300" distR="114300" simplePos="0" relativeHeight="251663872" behindDoc="0" locked="0" layoutInCell="1" allowOverlap="1" wp14:anchorId="25D2CF47" wp14:editId="4285638B">
                <wp:simplePos x="0" y="0"/>
                <wp:positionH relativeFrom="column">
                  <wp:posOffset>152400</wp:posOffset>
                </wp:positionH>
                <wp:positionV relativeFrom="paragraph">
                  <wp:posOffset>786130</wp:posOffset>
                </wp:positionV>
                <wp:extent cx="1701165" cy="760730"/>
                <wp:effectExtent l="0" t="438150" r="0" b="439420"/>
                <wp:wrapNone/>
                <wp:docPr id="101" name="Text Box 101"/>
                <wp:cNvGraphicFramePr/>
                <a:graphic xmlns:a="http://schemas.openxmlformats.org/drawingml/2006/main">
                  <a:graphicData uri="http://schemas.microsoft.com/office/word/2010/wordprocessingShape">
                    <wps:wsp>
                      <wps:cNvSpPr txBox="1"/>
                      <wps:spPr>
                        <a:xfrm rot="18900000" flipH="1">
                          <a:off x="0" y="0"/>
                          <a:ext cx="1701165" cy="760730"/>
                        </a:xfrm>
                        <a:prstGeom prst="rect">
                          <a:avLst/>
                        </a:prstGeom>
                        <a:noFill/>
                        <a:ln>
                          <a:noFill/>
                        </a:ln>
                        <a:effectLst/>
                      </wps:spPr>
                      <wps:txbx>
                        <w:txbxContent>
                          <w:p w14:paraId="340C1704" w14:textId="77777777" w:rsidR="00877C51" w:rsidRPr="00E24F3B" w:rsidRDefault="00877C51" w:rsidP="00877C51">
                            <w:pPr>
                              <w:jc w:val="center"/>
                              <w:rPr>
                                <w:noProof/>
                                <w:sz w:val="40"/>
                                <w:szCs w:val="40"/>
                                <w14:shadow w14:blurRad="63500" w14:dist="0" w14:dir="3600000" w14:sx="100000" w14:sy="100000" w14:kx="0" w14:ky="0" w14:algn="tl">
                                  <w14:srgbClr w14:val="000000">
                                    <w14:alpha w14:val="30000"/>
                                  </w14:srgbClr>
                                </w14:shadow>
                                <w14:textOutline w14:w="18415" w14:cap="flat" w14:cmpd="sng" w14:algn="ctr">
                                  <w14:solidFill>
                                    <w14:srgbClr w14:val="FFFFFF"/>
                                  </w14:solidFill>
                                  <w14:prstDash w14:val="solid"/>
                                  <w14:round/>
                                </w14:textOutline>
                                <w14:textFill>
                                  <w14:solidFill>
                                    <w14:srgbClr w14:val="FFFFFF"/>
                                  </w14:solidFill>
                                </w14:textFill>
                              </w:rPr>
                            </w:pPr>
                            <w:r w:rsidRPr="00E24F3B">
                              <w:rPr>
                                <w:noProof/>
                                <w:sz w:val="40"/>
                                <w:szCs w:val="40"/>
                                <w14:shadow w14:blurRad="63500" w14:dist="0" w14:dir="3600000" w14:sx="100000" w14:sy="100000" w14:kx="0" w14:ky="0" w14:algn="tl">
                                  <w14:srgbClr w14:val="000000">
                                    <w14:alpha w14:val="30000"/>
                                  </w14:srgbClr>
                                </w14:shadow>
                                <w14:textOutline w14:w="18415" w14:cap="flat" w14:cmpd="sng" w14:algn="ctr">
                                  <w14:solidFill>
                                    <w14:srgbClr w14:val="FFFFFF"/>
                                  </w14:solidFill>
                                  <w14:prstDash w14:val="solid"/>
                                  <w14:round/>
                                </w14:textOutline>
                                <w14:textFill>
                                  <w14:solidFill>
                                    <w14:srgbClr w14:val="FFFFFF"/>
                                  </w14:solidFill>
                                </w14:textFill>
                              </w:rPr>
                              <w:t>No Onward</w:t>
                            </w:r>
                          </w:p>
                          <w:p w14:paraId="4EDBD2CA" w14:textId="77777777" w:rsidR="00877C51" w:rsidRPr="00E24F3B" w:rsidRDefault="00877C51" w:rsidP="00877C51">
                            <w:pPr>
                              <w:jc w:val="center"/>
                              <w:rPr>
                                <w:noProof/>
                                <w:sz w:val="40"/>
                                <w:szCs w:val="40"/>
                                <w14:shadow w14:blurRad="63500" w14:dist="0" w14:dir="3600000" w14:sx="100000" w14:sy="100000" w14:kx="0" w14:ky="0" w14:algn="tl">
                                  <w14:srgbClr w14:val="000000">
                                    <w14:alpha w14:val="30000"/>
                                  </w14:srgbClr>
                                </w14:shadow>
                                <w14:textOutline w14:w="18415" w14:cap="flat" w14:cmpd="sng" w14:algn="ctr">
                                  <w14:solidFill>
                                    <w14:srgbClr w14:val="FFFFFF"/>
                                  </w14:solidFill>
                                  <w14:prstDash w14:val="solid"/>
                                  <w14:round/>
                                </w14:textOutline>
                                <w14:textFill>
                                  <w14:solidFill>
                                    <w14:srgbClr w14:val="FFFFFF"/>
                                  </w14:solidFill>
                                </w14:textFill>
                              </w:rPr>
                            </w:pPr>
                            <w:r w:rsidRPr="00E24F3B">
                              <w:rPr>
                                <w:noProof/>
                                <w:sz w:val="40"/>
                                <w:szCs w:val="40"/>
                                <w14:shadow w14:blurRad="63500" w14:dist="0" w14:dir="3600000" w14:sx="100000" w14:sy="100000" w14:kx="0" w14:ky="0" w14:algn="tl">
                                  <w14:srgbClr w14:val="000000">
                                    <w14:alpha w14:val="30000"/>
                                  </w14:srgbClr>
                                </w14:shadow>
                                <w14:textOutline w14:w="18415" w14:cap="flat" w14:cmpd="sng" w14:algn="ctr">
                                  <w14:solidFill>
                                    <w14:srgbClr w14:val="FFFFFF"/>
                                  </w14:solidFill>
                                  <w14:prstDash w14:val="solid"/>
                                  <w14:round/>
                                </w14:textOutline>
                                <w14:textFill>
                                  <w14:solidFill>
                                    <w14:srgbClr w14:val="FFFFFF"/>
                                  </w14:solidFill>
                                </w14:textFill>
                              </w:rPr>
                              <w:t>Chain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5D2CF47" id="_x0000_t202" coordsize="21600,21600" o:spt="202" path="m,l,21600r21600,l21600,xe">
                <v:stroke joinstyle="miter"/>
                <v:path gradientshapeok="t" o:connecttype="rect"/>
              </v:shapetype>
              <v:shape id="Text Box 101" o:spid="_x0000_s1026" type="#_x0000_t202" style="position:absolute;left:0;text-align:left;margin-left:12pt;margin-top:61.9pt;width:133.95pt;height:59.9pt;rotation:45;flip:x;z-index:251663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" filled="f" stroked="f">
                <v:textbox>
                  <w:txbxContent>
                    <w:p w14:paraId="340C1704" w14:textId="77777777" w:rsidR="00877C51" w:rsidRPr="00E24F3B" w:rsidRDefault="00877C51" w:rsidP="00877C51">
                      <w:pPr>
                        <w:jc w:val="center"/>
                        <w:rPr>
                          <w:noProof/>
                          <w:sz w:val="40"/>
                          <w:szCs w:val="40"/>
                          <w14:shadow w14:blurRad="63500" w14:dist="0" w14:dir="3600000" w14:sx="100000" w14:sy="100000" w14:kx="0" w14:ky="0" w14:algn="tl">
                            <w14:srgbClr w14:val="000000">
                              <w14:alpha w14:val="30000"/>
                            </w14:srgbClr>
                          </w14:shadow>
                          <w14:textOutline w14:w="18415" w14:cap="flat" w14:cmpd="sng" w14:algn="ctr">
                            <w14:solidFill>
                              <w14:srgbClr w14:val="FFFFFF"/>
                            </w14:solidFill>
                            <w14:prstDash w14:val="solid"/>
                            <w14:round/>
                          </w14:textOutline>
                          <w14:textFill>
                            <w14:solidFill>
                              <w14:srgbClr w14:val="FFFFFF"/>
                            </w14:solidFill>
                          </w14:textFill>
                        </w:rPr>
                      </w:pPr>
                      <w:r w:rsidRPr="00E24F3B">
                        <w:rPr>
                          <w:noProof/>
                          <w:sz w:val="40"/>
                          <w:szCs w:val="40"/>
                          <w14:shadow w14:blurRad="63500" w14:dist="0" w14:dir="3600000" w14:sx="100000" w14:sy="100000" w14:kx="0" w14:ky="0" w14:algn="tl">
                            <w14:srgbClr w14:val="000000">
                              <w14:alpha w14:val="30000"/>
                            </w14:srgbClr>
                          </w14:shadow>
                          <w14:textOutline w14:w="18415" w14:cap="flat" w14:cmpd="sng" w14:algn="ctr">
                            <w14:solidFill>
                              <w14:srgbClr w14:val="FFFFFF"/>
                            </w14:solidFill>
                            <w14:prstDash w14:val="solid"/>
                            <w14:round/>
                          </w14:textOutline>
                          <w14:textFill>
                            <w14:solidFill>
                              <w14:srgbClr w14:val="FFFFFF"/>
                            </w14:solidFill>
                          </w14:textFill>
                        </w:rPr>
                        <w:t>No Onward</w:t>
                      </w:r>
                    </w:p>
                    <w:p w14:paraId="4EDBD2CA" w14:textId="77777777" w:rsidR="00877C51" w:rsidRPr="00E24F3B" w:rsidRDefault="00877C51" w:rsidP="00877C51">
                      <w:pPr>
                        <w:jc w:val="center"/>
                        <w:rPr>
                          <w:noProof/>
                          <w:sz w:val="40"/>
                          <w:szCs w:val="40"/>
                          <w14:shadow w14:blurRad="63500" w14:dist="0" w14:dir="3600000" w14:sx="100000" w14:sy="100000" w14:kx="0" w14:ky="0" w14:algn="tl">
                            <w14:srgbClr w14:val="000000">
                              <w14:alpha w14:val="30000"/>
                            </w14:srgbClr>
                          </w14:shadow>
                          <w14:textOutline w14:w="18415" w14:cap="flat" w14:cmpd="sng" w14:algn="ctr">
                            <w14:solidFill>
                              <w14:srgbClr w14:val="FFFFFF"/>
                            </w14:solidFill>
                            <w14:prstDash w14:val="solid"/>
                            <w14:round/>
                          </w14:textOutline>
                          <w14:textFill>
                            <w14:solidFill>
                              <w14:srgbClr w14:val="FFFFFF"/>
                            </w14:solidFill>
                          </w14:textFill>
                        </w:rPr>
                      </w:pPr>
                      <w:r w:rsidRPr="00E24F3B">
                        <w:rPr>
                          <w:noProof/>
                          <w:sz w:val="40"/>
                          <w:szCs w:val="40"/>
                          <w14:shadow w14:blurRad="63500" w14:dist="0" w14:dir="3600000" w14:sx="100000" w14:sy="100000" w14:kx="0" w14:ky="0" w14:algn="tl">
                            <w14:srgbClr w14:val="000000">
                              <w14:alpha w14:val="30000"/>
                            </w14:srgbClr>
                          </w14:shadow>
                          <w14:textOutline w14:w="18415" w14:cap="flat" w14:cmpd="sng" w14:algn="ctr">
                            <w14:solidFill>
                              <w14:srgbClr w14:val="FFFFFF"/>
                            </w14:solidFill>
                            <w14:prstDash w14:val="solid"/>
                            <w14:round/>
                          </w14:textOutline>
                          <w14:textFill>
                            <w14:solidFill>
                              <w14:srgbClr w14:val="FFFFFF"/>
                            </w14:solidFill>
                          </w14:textFill>
                        </w:rPr>
                        <w:t>Chain</w:t>
                      </w:r>
                    </w:p>
                  </w:txbxContent>
                </v:textbox>
              </v:shape>
            </w:pict>
          </mc:Fallback>
        </mc:AlternateContent>
      </w:r>
      <w:r w:rsidRPr="00877C51">
        <w:rPr>
          <w:noProof/>
        </w:rPr>
        <mc:AlternateContent>
          <mc:Choice Requires="wps">
            <w:drawing>
              <wp:anchor distT="0" distB="0" distL="114300" distR="114300" simplePos="0" relativeHeight="251662848" behindDoc="0" locked="0" layoutInCell="1" allowOverlap="1" wp14:anchorId="314BD9CC" wp14:editId="5A3F1E97">
                <wp:simplePos x="0" y="0"/>
                <wp:positionH relativeFrom="column">
                  <wp:posOffset>353695</wp:posOffset>
                </wp:positionH>
                <wp:positionV relativeFrom="paragraph">
                  <wp:posOffset>492430</wp:posOffset>
                </wp:positionV>
                <wp:extent cx="1867535" cy="1867535"/>
                <wp:effectExtent l="57150" t="19050" r="56515" b="113665"/>
                <wp:wrapNone/>
                <wp:docPr id="100" name="Right Triangle 100"/>
                <wp:cNvGraphicFramePr/>
                <a:graphic xmlns:a="http://schemas.openxmlformats.org/drawingml/2006/main">
                  <a:graphicData uri="http://schemas.microsoft.com/office/word/2010/wordprocessingShape">
                    <wps:wsp>
                      <wps:cNvSpPr/>
                      <wps:spPr>
                        <a:xfrm rot="5400000">
                          <a:off x="0" y="0"/>
                          <a:ext cx="1867535" cy="1867535"/>
                        </a:xfrm>
                        <a:prstGeom prst="rtTriangle">
                          <a:avLst/>
                        </a:prstGeom>
                        <a:solidFill>
                          <a:srgbClr val="FF0000"/>
                        </a:solidFill>
                        <a:ln>
                          <a:solidFill>
                            <a:srgbClr val="FF0000"/>
                          </a:solidFill>
                        </a:ln>
                        <a:effectLst>
                          <a:outerShdw blurRad="50800" dist="38100" dir="5400000" algn="t"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D3F26C7" id="_x0000_t6" coordsize="21600,21600" o:spt="6" path="m,l,21600r21600,xe">
                <v:stroke joinstyle="miter"/>
                <v:path gradientshapeok="t" o:connecttype="custom" o:connectlocs="0,0;0,10800;0,21600;10800,21600;21600,21600;10800,10800" textboxrect="1800,12600,12600,19800"/>
              </v:shapetype>
              <v:shape id="Right Triangle 100" o:spid="_x0000_s1026" type="#_x0000_t6" style="position:absolute;margin-left:27.85pt;margin-top:38.75pt;width:147.05pt;height:147.05pt;rotation:90;z-index:251662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" fillcolor="red" strokecolor="red" strokeweight="2pt">
                <v:shadow on="t" color="black" opacity="26214f" origin=",-.5" offset="0,3pt"/>
              </v:shape>
            </w:pict>
          </mc:Fallback>
        </mc:AlternateContent>
      </w:r>
      <w:r>
        <w:rPr>
          <w:noProof/>
        </w:rPr>
        <mc:AlternateContent>
          <mc:Choice Requires="wps">
            <w:drawing>
              <wp:anchor distT="0" distB="0" distL="114300" distR="114300" simplePos="0" relativeHeight="251654656" behindDoc="0" locked="0" layoutInCell="1" allowOverlap="1" wp14:anchorId="061FE184" wp14:editId="2E928078">
                <wp:simplePos x="0" y="0"/>
                <wp:positionH relativeFrom="column">
                  <wp:posOffset>6407785</wp:posOffset>
                </wp:positionH>
                <wp:positionV relativeFrom="paragraph">
                  <wp:posOffset>478485</wp:posOffset>
                </wp:positionV>
                <wp:extent cx="3543300" cy="1494155"/>
                <wp:effectExtent l="0" t="0" r="19050" b="10795"/>
                <wp:wrapNone/>
                <wp:docPr id="99"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1494155"/>
                        </a:xfrm>
                        <a:prstGeom prst="rect">
                          <a:avLst/>
                        </a:prstGeom>
                        <a:noFill/>
                        <a:ln w="9525">
                          <a:solidFill>
                            <a:srgbClr val="000080"/>
                          </a:solidFill>
                          <a:miter lim="800000"/>
                          <a:headEnd/>
                          <a:tailEnd/>
                        </a:ln>
                        <a:extLst>
                          <a:ext uri="{909E8E84-426E-40DD-AFC4-6F175D3DCCD1}">
                            <a14:hiddenFill xmlns:a14="http://schemas.microsoft.com/office/drawing/2010/main">
                              <a:solidFill>
                                <a:srgbClr val="DBE5F1"/>
                              </a:solidFill>
                            </a14:hiddenFill>
                          </a:ext>
                        </a:extLst>
                      </wps:spPr>
                      <wps:txbx>
                        <w:txbxContent>
                          <w:p w14:paraId="12F7132D" w14:textId="0FF706DC" w:rsidR="001554DE" w:rsidRPr="000A5782" w:rsidRDefault="000A5782" w:rsidP="00580B0A">
                            <w:pPr>
                              <w:ind w:right="-16"/>
                              <w:jc w:val="center"/>
                              <w:rPr>
                                <w:b/>
                                <w:color w:val="17365D" w:themeColor="text2" w:themeShade="BF"/>
                                <w:sz w:val="36"/>
                                <w:szCs w:val="36"/>
                              </w:rPr>
                            </w:pPr>
                            <w:r w:rsidRPr="000A5782">
                              <w:rPr>
                                <w:b/>
                                <w:color w:val="17365D" w:themeColor="text2" w:themeShade="BF"/>
                                <w:sz w:val="36"/>
                                <w:szCs w:val="36"/>
                              </w:rPr>
                              <w:t>96 BATHURST ROAD,</w:t>
                            </w:r>
                          </w:p>
                          <w:p w14:paraId="24E70AAF" w14:textId="15852233" w:rsidR="000A5782" w:rsidRPr="000A5782" w:rsidRDefault="000A5782" w:rsidP="00580B0A">
                            <w:pPr>
                              <w:ind w:right="-16"/>
                              <w:jc w:val="center"/>
                              <w:rPr>
                                <w:b/>
                                <w:color w:val="17365D" w:themeColor="text2" w:themeShade="BF"/>
                                <w:sz w:val="36"/>
                                <w:szCs w:val="36"/>
                              </w:rPr>
                            </w:pPr>
                            <w:r w:rsidRPr="000A5782">
                              <w:rPr>
                                <w:b/>
                                <w:color w:val="17365D" w:themeColor="text2" w:themeShade="BF"/>
                                <w:sz w:val="36"/>
                                <w:szCs w:val="36"/>
                              </w:rPr>
                              <w:t>STAPLEHURST,</w:t>
                            </w:r>
                          </w:p>
                          <w:p w14:paraId="33927507" w14:textId="2BD0BD10" w:rsidR="001554DE" w:rsidRDefault="000A5782" w:rsidP="000A5782">
                            <w:pPr>
                              <w:ind w:right="-16"/>
                              <w:jc w:val="center"/>
                              <w:rPr>
                                <w:b/>
                                <w:color w:val="17365D" w:themeColor="text2" w:themeShade="BF"/>
                                <w:sz w:val="36"/>
                                <w:szCs w:val="36"/>
                              </w:rPr>
                            </w:pPr>
                            <w:r w:rsidRPr="000A5782">
                              <w:rPr>
                                <w:b/>
                                <w:color w:val="17365D" w:themeColor="text2" w:themeShade="BF"/>
                                <w:sz w:val="36"/>
                                <w:szCs w:val="36"/>
                              </w:rPr>
                              <w:t>KENT TN12 0LJ</w:t>
                            </w:r>
                          </w:p>
                          <w:p w14:paraId="5F36C189" w14:textId="77777777" w:rsidR="006F1DB9" w:rsidRPr="000A5782" w:rsidRDefault="006F1DB9" w:rsidP="000A5782">
                            <w:pPr>
                              <w:ind w:right="-16"/>
                              <w:jc w:val="center"/>
                              <w:rPr>
                                <w:b/>
                                <w:color w:val="17365D" w:themeColor="text2" w:themeShade="BF"/>
                                <w:sz w:val="36"/>
                                <w:szCs w:val="36"/>
                              </w:rPr>
                            </w:pPr>
                          </w:p>
                          <w:p w14:paraId="6BD8AB64" w14:textId="1CE9084E" w:rsidR="00A9276E" w:rsidRPr="00644EEA" w:rsidRDefault="00A9276E" w:rsidP="00580B0A">
                            <w:pPr>
                              <w:ind w:right="-16"/>
                              <w:jc w:val="center"/>
                              <w:rPr>
                                <w:b/>
                                <w:color w:val="FF0000"/>
                                <w:sz w:val="36"/>
                                <w:szCs w:val="36"/>
                              </w:rPr>
                            </w:pPr>
                            <w:r>
                              <w:rPr>
                                <w:b/>
                                <w:color w:val="FF0000"/>
                                <w:sz w:val="36"/>
                                <w:szCs w:val="36"/>
                              </w:rPr>
                              <w:t xml:space="preserve">PRICE </w:t>
                            </w:r>
                            <w:r w:rsidR="00430A4C">
                              <w:rPr>
                                <w:b/>
                                <w:color w:val="FF0000"/>
                                <w:sz w:val="36"/>
                                <w:szCs w:val="36"/>
                              </w:rPr>
                              <w:t>£</w:t>
                            </w:r>
                            <w:r w:rsidR="000A5782">
                              <w:rPr>
                                <w:b/>
                                <w:color w:val="FF0000"/>
                                <w:sz w:val="36"/>
                                <w:szCs w:val="36"/>
                              </w:rPr>
                              <w:t>520,000</w:t>
                            </w:r>
                            <w:r w:rsidRPr="00644EEA">
                              <w:rPr>
                                <w:b/>
                                <w:color w:val="FF0000"/>
                                <w:sz w:val="36"/>
                                <w:szCs w:val="36"/>
                              </w:rPr>
                              <w:t>FREEHOLD</w:t>
                            </w:r>
                          </w:p>
                          <w:p w14:paraId="72340F3D" w14:textId="77777777" w:rsidR="00A9276E" w:rsidRPr="00342D92" w:rsidRDefault="00A9276E" w:rsidP="00A9276E">
                            <w:pPr>
                              <w:jc w:val="center"/>
                              <w:rPr>
                                <w:b/>
                                <w:color w:val="000080"/>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1FE184" id="Text Box 48" o:spid="_x0000_s1027" type="#_x0000_t202" style="position:absolute;left:0;text-align:left;margin-left:504.55pt;margin-top:37.7pt;width:279pt;height:117.6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" filled="f" fillcolor="#dbe5f1" strokecolor="navy">
                <v:textbox>
                  <w:txbxContent>
                    <w:p w14:paraId="12F7132D" w14:textId="0FF706DC" w:rsidR="001554DE" w:rsidRPr="000A5782" w:rsidRDefault="000A5782" w:rsidP="00580B0A">
                      <w:pPr>
                        <w:ind w:right="-16"/>
                        <w:jc w:val="center"/>
                        <w:rPr>
                          <w:b/>
                          <w:color w:val="17365D" w:themeColor="text2" w:themeShade="BF"/>
                          <w:sz w:val="36"/>
                          <w:szCs w:val="36"/>
                        </w:rPr>
                      </w:pPr>
                      <w:r w:rsidRPr="000A5782">
                        <w:rPr>
                          <w:b/>
                          <w:color w:val="17365D" w:themeColor="text2" w:themeShade="BF"/>
                          <w:sz w:val="36"/>
                          <w:szCs w:val="36"/>
                        </w:rPr>
                        <w:t>96 BATHURST ROAD,</w:t>
                      </w:r>
                    </w:p>
                    <w:p w14:paraId="24E70AAF" w14:textId="15852233" w:rsidR="000A5782" w:rsidRPr="000A5782" w:rsidRDefault="000A5782" w:rsidP="00580B0A">
                      <w:pPr>
                        <w:ind w:right="-16"/>
                        <w:jc w:val="center"/>
                        <w:rPr>
                          <w:b/>
                          <w:color w:val="17365D" w:themeColor="text2" w:themeShade="BF"/>
                          <w:sz w:val="36"/>
                          <w:szCs w:val="36"/>
                        </w:rPr>
                      </w:pPr>
                      <w:r w:rsidRPr="000A5782">
                        <w:rPr>
                          <w:b/>
                          <w:color w:val="17365D" w:themeColor="text2" w:themeShade="BF"/>
                          <w:sz w:val="36"/>
                          <w:szCs w:val="36"/>
                        </w:rPr>
                        <w:t>STAPLEHURST,</w:t>
                      </w:r>
                    </w:p>
                    <w:p w14:paraId="33927507" w14:textId="2BD0BD10" w:rsidR="001554DE" w:rsidRDefault="000A5782" w:rsidP="000A5782">
                      <w:pPr>
                        <w:ind w:right="-16"/>
                        <w:jc w:val="center"/>
                        <w:rPr>
                          <w:b/>
                          <w:color w:val="17365D" w:themeColor="text2" w:themeShade="BF"/>
                          <w:sz w:val="36"/>
                          <w:szCs w:val="36"/>
                        </w:rPr>
                      </w:pPr>
                      <w:r w:rsidRPr="000A5782">
                        <w:rPr>
                          <w:b/>
                          <w:color w:val="17365D" w:themeColor="text2" w:themeShade="BF"/>
                          <w:sz w:val="36"/>
                          <w:szCs w:val="36"/>
                        </w:rPr>
                        <w:t>KENT TN12 0LJ</w:t>
                      </w:r>
                    </w:p>
                    <w:p w14:paraId="5F36C189" w14:textId="77777777" w:rsidR="006F1DB9" w:rsidRPr="000A5782" w:rsidRDefault="006F1DB9" w:rsidP="000A5782">
                      <w:pPr>
                        <w:ind w:right="-16"/>
                        <w:jc w:val="center"/>
                        <w:rPr>
                          <w:b/>
                          <w:color w:val="17365D" w:themeColor="text2" w:themeShade="BF"/>
                          <w:sz w:val="36"/>
                          <w:szCs w:val="36"/>
                        </w:rPr>
                      </w:pPr>
                    </w:p>
                    <w:p w14:paraId="6BD8AB64" w14:textId="1CE9084E" w:rsidR="00A9276E" w:rsidRPr="00644EEA" w:rsidRDefault="00A9276E" w:rsidP="00580B0A">
                      <w:pPr>
                        <w:ind w:right="-16"/>
                        <w:jc w:val="center"/>
                        <w:rPr>
                          <w:b/>
                          <w:color w:val="FF0000"/>
                          <w:sz w:val="36"/>
                          <w:szCs w:val="36"/>
                        </w:rPr>
                      </w:pPr>
                      <w:r>
                        <w:rPr>
                          <w:b/>
                          <w:color w:val="FF0000"/>
                          <w:sz w:val="36"/>
                          <w:szCs w:val="36"/>
                        </w:rPr>
                        <w:t xml:space="preserve">PRICE </w:t>
                      </w:r>
                      <w:r w:rsidR="00430A4C">
                        <w:rPr>
                          <w:b/>
                          <w:color w:val="FF0000"/>
                          <w:sz w:val="36"/>
                          <w:szCs w:val="36"/>
                        </w:rPr>
                        <w:t>£</w:t>
                      </w:r>
                      <w:r w:rsidR="000A5782">
                        <w:rPr>
                          <w:b/>
                          <w:color w:val="FF0000"/>
                          <w:sz w:val="36"/>
                          <w:szCs w:val="36"/>
                        </w:rPr>
                        <w:t>520,000</w:t>
                      </w:r>
                      <w:r w:rsidRPr="00644EEA">
                        <w:rPr>
                          <w:b/>
                          <w:color w:val="FF0000"/>
                          <w:sz w:val="36"/>
                          <w:szCs w:val="36"/>
                        </w:rPr>
                        <w:t>FREEHOLD</w:t>
                      </w:r>
                    </w:p>
                    <w:p w14:paraId="72340F3D" w14:textId="77777777" w:rsidR="00A9276E" w:rsidRPr="00342D92" w:rsidRDefault="00A9276E" w:rsidP="00A9276E">
                      <w:pPr>
                        <w:jc w:val="center"/>
                        <w:rPr>
                          <w:b/>
                          <w:color w:val="000080"/>
                          <w:sz w:val="12"/>
                          <w:szCs w:val="12"/>
                        </w:rPr>
                      </w:pPr>
                    </w:p>
                  </w:txbxContent>
                </v:textbox>
              </v:shape>
            </w:pict>
          </mc:Fallback>
        </mc:AlternateContent>
      </w:r>
      <w:r w:rsidR="00FE44AA">
        <w:rPr>
          <w:noProof/>
        </w:rPr>
        <mc:AlternateContent>
          <mc:Choice Requires="wps">
            <w:drawing>
              <wp:anchor distT="0" distB="0" distL="114300" distR="114300" simplePos="0" relativeHeight="251655680" behindDoc="0" locked="0" layoutInCell="1" allowOverlap="1" wp14:anchorId="7D0EDFA0" wp14:editId="0FDD65BF">
                <wp:simplePos x="0" y="0"/>
                <wp:positionH relativeFrom="page">
                  <wp:posOffset>530225</wp:posOffset>
                </wp:positionH>
                <wp:positionV relativeFrom="page">
                  <wp:posOffset>2054860</wp:posOffset>
                </wp:positionV>
                <wp:extent cx="5899150" cy="4117340"/>
                <wp:effectExtent l="0" t="0" r="25400" b="16510"/>
                <wp:wrapNone/>
                <wp:docPr id="98"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99150" cy="4117340"/>
                        </a:xfrm>
                        <a:prstGeom prst="rect">
                          <a:avLst/>
                        </a:prstGeom>
                        <a:blipFill dpi="0" rotWithShape="1">
                          <a:blip r:embed="rId13" cstate="print">
                            <a:extLst>
                              <a:ext uri="{28A0092B-C50C-407E-A947-70E740481C1C}">
                                <a14:useLocalDpi xmlns:a14="http://schemas.microsoft.com/office/drawing/2010/main" val="0"/>
                              </a:ext>
                            </a:extLst>
                          </a:blip>
                          <a:srcRect/>
                          <a:stretch>
                            <a:fillRect/>
                          </a:stretch>
                        </a:blipFill>
                        <a:ln w="12700">
                          <a:solidFill>
                            <a:srgbClr val="00008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C0D3EC" id="Rectangle 49" o:spid="_x0000_s1026" style="position:absolute;margin-left:41.75pt;margin-top:161.8pt;width:464.5pt;height:324.2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" strokecolor="navy" strokeweight="1pt">
                <v:fill r:id="rId14" o:title="" recolor="t" rotate="t" type="frame"/>
                <w10:wrap anchorx="page" anchory="page"/>
              </v:rect>
            </w:pict>
          </mc:Fallback>
        </mc:AlternateContent>
      </w:r>
      <w:r w:rsidR="00FE44AA">
        <w:rPr>
          <w:noProof/>
        </w:rPr>
        <mc:AlternateContent>
          <mc:Choice Requires="wps">
            <w:drawing>
              <wp:anchor distT="0" distB="0" distL="114300" distR="114300" simplePos="0" relativeHeight="251658752" behindDoc="0" locked="0" layoutInCell="1" allowOverlap="1" wp14:anchorId="7E8A4CFD" wp14:editId="4256A3AB">
                <wp:simplePos x="0" y="0"/>
                <wp:positionH relativeFrom="column">
                  <wp:posOffset>6407785</wp:posOffset>
                </wp:positionH>
                <wp:positionV relativeFrom="page">
                  <wp:posOffset>5029200</wp:posOffset>
                </wp:positionV>
                <wp:extent cx="1714500" cy="1143000"/>
                <wp:effectExtent l="0" t="0" r="19050" b="19050"/>
                <wp:wrapNone/>
                <wp:docPr id="97"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1143000"/>
                        </a:xfrm>
                        <a:prstGeom prst="rect">
                          <a:avLst/>
                        </a:prstGeom>
                        <a:blipFill dpi="0" rotWithShape="1">
                          <a:blip r:embed="rId15" cstate="print">
                            <a:extLst>
                              <a:ext uri="{28A0092B-C50C-407E-A947-70E740481C1C}">
                                <a14:useLocalDpi xmlns:a14="http://schemas.microsoft.com/office/drawing/2010/main" val="0"/>
                              </a:ext>
                            </a:extLst>
                          </a:blip>
                          <a:srcRect/>
                          <a:stretch>
                            <a:fillRect/>
                          </a:stretch>
                        </a:blipFill>
                        <a:ln w="12700">
                          <a:solidFill>
                            <a:srgbClr val="00008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9AEB16" id="Rectangle 52" o:spid="_x0000_s1026" style="position:absolute;margin-left:504.55pt;margin-top:396pt;width:135pt;height:90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" strokecolor="navy" strokeweight="1pt">
                <v:fill r:id="rId16" o:title="" recolor="t" rotate="t" type="frame"/>
                <w10:wrap anchory="page"/>
              </v:rect>
            </w:pict>
          </mc:Fallback>
        </mc:AlternateContent>
      </w:r>
      <w:r w:rsidR="00FE44AA">
        <w:rPr>
          <w:noProof/>
        </w:rPr>
        <mc:AlternateContent>
          <mc:Choice Requires="wps">
            <w:drawing>
              <wp:anchor distT="0" distB="0" distL="114300" distR="114300" simplePos="0" relativeHeight="251659776" behindDoc="0" locked="0" layoutInCell="1" allowOverlap="1" wp14:anchorId="347972CC" wp14:editId="3C5C7739">
                <wp:simplePos x="0" y="0"/>
                <wp:positionH relativeFrom="column">
                  <wp:posOffset>8236585</wp:posOffset>
                </wp:positionH>
                <wp:positionV relativeFrom="page">
                  <wp:posOffset>5029200</wp:posOffset>
                </wp:positionV>
                <wp:extent cx="1714500" cy="1143000"/>
                <wp:effectExtent l="0" t="0" r="19050" b="19050"/>
                <wp:wrapNone/>
                <wp:docPr id="96"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1143000"/>
                        </a:xfrm>
                        <a:prstGeom prst="rect">
                          <a:avLst/>
                        </a:prstGeom>
                        <a:blipFill dpi="0" rotWithShape="1">
                          <a:blip r:embed="rId17" cstate="print">
                            <a:extLst>
                              <a:ext uri="{28A0092B-C50C-407E-A947-70E740481C1C}">
                                <a14:useLocalDpi xmlns:a14="http://schemas.microsoft.com/office/drawing/2010/main" val="0"/>
                              </a:ext>
                            </a:extLst>
                          </a:blip>
                          <a:srcRect/>
                          <a:stretch>
                            <a:fillRect/>
                          </a:stretch>
                        </a:blipFill>
                        <a:ln w="12700">
                          <a:solidFill>
                            <a:srgbClr val="00008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6A9D6A" id="Rectangle 53" o:spid="_x0000_s1026" style="position:absolute;margin-left:648.55pt;margin-top:396pt;width:135pt;height:90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" strokecolor="navy" strokeweight="1pt">
                <v:fill r:id="rId18" o:title="" recolor="t" rotate="t" type="frame"/>
                <w10:wrap anchory="page"/>
              </v:rect>
            </w:pict>
          </mc:Fallback>
        </mc:AlternateContent>
      </w:r>
      <w:r w:rsidR="00FE44AA">
        <w:rPr>
          <w:noProof/>
        </w:rPr>
        <mc:AlternateContent>
          <mc:Choice Requires="wps">
            <w:drawing>
              <wp:anchor distT="0" distB="0" distL="114300" distR="114300" simplePos="0" relativeHeight="251657728" behindDoc="0" locked="0" layoutInCell="1" allowOverlap="1" wp14:anchorId="54D3CEAA" wp14:editId="3C0F91E3">
                <wp:simplePos x="0" y="0"/>
                <wp:positionH relativeFrom="column">
                  <wp:posOffset>8236585</wp:posOffset>
                </wp:positionH>
                <wp:positionV relativeFrom="page">
                  <wp:posOffset>3672205</wp:posOffset>
                </wp:positionV>
                <wp:extent cx="1714500" cy="1261745"/>
                <wp:effectExtent l="0" t="0" r="19050" b="14605"/>
                <wp:wrapNone/>
                <wp:docPr id="31"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1261745"/>
                        </a:xfrm>
                        <a:prstGeom prst="rect">
                          <a:avLst/>
                        </a:prstGeom>
                        <a:blipFill dpi="0" rotWithShape="1">
                          <a:blip r:embed="rId19" cstate="print">
                            <a:extLst>
                              <a:ext uri="{28A0092B-C50C-407E-A947-70E740481C1C}">
                                <a14:useLocalDpi xmlns:a14="http://schemas.microsoft.com/office/drawing/2010/main" val="0"/>
                              </a:ext>
                            </a:extLst>
                          </a:blip>
                          <a:srcRect/>
                          <a:stretch>
                            <a:fillRect/>
                          </a:stretch>
                        </a:blipFill>
                        <a:ln w="9525">
                          <a:solidFill>
                            <a:srgbClr val="00008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BB21AB" id="Rectangle 51" o:spid="_x0000_s1026" style="position:absolute;margin-left:648.55pt;margin-top:289.15pt;width:135pt;height:99.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" strokecolor="navy">
                <v:fill r:id="rId20" o:title="" recolor="t" rotate="t" type="frame"/>
                <w10:wrap anchory="page"/>
              </v:rect>
            </w:pict>
          </mc:Fallback>
        </mc:AlternateContent>
      </w:r>
      <w:r w:rsidR="00FE44AA">
        <w:rPr>
          <w:noProof/>
        </w:rPr>
        <mc:AlternateContent>
          <mc:Choice Requires="wps">
            <w:drawing>
              <wp:anchor distT="0" distB="0" distL="114300" distR="114300" simplePos="0" relativeHeight="251656704" behindDoc="0" locked="0" layoutInCell="1" allowOverlap="1" wp14:anchorId="57D25591" wp14:editId="07E24E2A">
                <wp:simplePos x="0" y="0"/>
                <wp:positionH relativeFrom="page">
                  <wp:posOffset>6588125</wp:posOffset>
                </wp:positionH>
                <wp:positionV relativeFrom="page">
                  <wp:posOffset>3672205</wp:posOffset>
                </wp:positionV>
                <wp:extent cx="1714500" cy="1261745"/>
                <wp:effectExtent l="0" t="0" r="19050" b="14605"/>
                <wp:wrapNone/>
                <wp:docPr id="30"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1261745"/>
                        </a:xfrm>
                        <a:prstGeom prst="rect">
                          <a:avLst/>
                        </a:prstGeom>
                        <a:blipFill dpi="0" rotWithShape="1">
                          <a:blip r:embed="rId21" cstate="print">
                            <a:extLst>
                              <a:ext uri="{28A0092B-C50C-407E-A947-70E740481C1C}">
                                <a14:useLocalDpi xmlns:a14="http://schemas.microsoft.com/office/drawing/2010/main" val="0"/>
                              </a:ext>
                            </a:extLst>
                          </a:blip>
                          <a:srcRect/>
                          <a:stretch>
                            <a:fillRect/>
                          </a:stretch>
                        </a:blipFill>
                        <a:ln w="12700">
                          <a:solidFill>
                            <a:srgbClr val="00008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2E0274" id="Rectangle 50" o:spid="_x0000_s1026" style="position:absolute;margin-left:518.75pt;margin-top:289.15pt;width:135pt;height:99.3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" strokecolor="navy" strokeweight="1pt">
                <v:fill r:id="rId22" o:title="" recolor="t" rotate="t" type="frame"/>
                <w10:wrap anchorx="page" anchory="page"/>
              </v:rect>
            </w:pict>
          </mc:Fallback>
        </mc:AlternateContent>
      </w:r>
    </w:p>
    <w:p w14:paraId="79DE4120" w14:textId="58029FB1" w:rsidR="00430A4C" w:rsidRDefault="001E1074" w:rsidP="001E1074">
      <w:pPr>
        <w:ind w:right="-16"/>
        <w:jc w:val="center"/>
        <w:rPr>
          <w:b/>
        </w:rPr>
      </w:pPr>
      <w:r>
        <w:rPr>
          <w:b/>
        </w:rPr>
        <w:lastRenderedPageBreak/>
        <w:t xml:space="preserve">A BEAUTIFULLY PRESENTED AND EXTENDED </w:t>
      </w:r>
      <w:r w:rsidR="00C72F84">
        <w:rPr>
          <w:b/>
        </w:rPr>
        <w:t>SEMI-DETACHED</w:t>
      </w:r>
      <w:r>
        <w:rPr>
          <w:b/>
        </w:rPr>
        <w:t xml:space="preserve"> HOUSE WITH ENTRANCE HALL, LIVING ROOM, DINING ROOM, KITCHEN/BREAKFAST ROOM, CONSERVATORY, MASTER BEDROOM WITH EN SUITE, THREE FURTHER BEDROOMS, FAMILY BATHROOM, SPACIOUS GARAGE, CAR PARKING FOR SEVERAL CARS AND SECLUDED REAR GARDEN.  CRANBROOK SCHOOL CATCHMENT AREA</w:t>
      </w:r>
    </w:p>
    <w:p w14:paraId="5E757111" w14:textId="77777777" w:rsidR="00430A4C" w:rsidRDefault="00430A4C" w:rsidP="00C4292D">
      <w:pPr>
        <w:ind w:right="-16"/>
        <w:jc w:val="both"/>
      </w:pPr>
      <w:r>
        <w:rPr>
          <w:b/>
        </w:rPr>
        <w:t>VIEWINGS</w:t>
      </w:r>
      <w:r>
        <w:rPr>
          <w:b/>
        </w:rPr>
        <w:tab/>
      </w:r>
      <w:r>
        <w:rPr>
          <w:b/>
        </w:rPr>
        <w:tab/>
      </w:r>
      <w:r>
        <w:rPr>
          <w:b/>
        </w:rPr>
        <w:tab/>
      </w:r>
      <w:r>
        <w:t>Strictly by appointment with the Agent as above.</w:t>
      </w:r>
    </w:p>
    <w:p w14:paraId="5A7F9089" w14:textId="77777777" w:rsidR="00430A4C" w:rsidRDefault="00430A4C" w:rsidP="00C4292D">
      <w:pPr>
        <w:ind w:right="-16"/>
        <w:jc w:val="both"/>
      </w:pPr>
    </w:p>
    <w:p w14:paraId="6AD8BF2B" w14:textId="3A8518D5" w:rsidR="00432545" w:rsidRPr="001E1074" w:rsidRDefault="00430A4C" w:rsidP="00C4292D">
      <w:pPr>
        <w:ind w:left="2880" w:right="-16" w:hanging="2880"/>
        <w:jc w:val="both"/>
        <w:rPr>
          <w:bCs/>
        </w:rPr>
      </w:pPr>
      <w:r>
        <w:rPr>
          <w:b/>
        </w:rPr>
        <w:t>DIRECTIONS</w:t>
      </w:r>
      <w:r w:rsidR="00580B0A">
        <w:rPr>
          <w:b/>
        </w:rPr>
        <w:tab/>
      </w:r>
      <w:r w:rsidR="001E1074">
        <w:rPr>
          <w:bCs/>
        </w:rPr>
        <w:t xml:space="preserve">From the centre of Staplehurst, proceed into </w:t>
      </w:r>
      <w:proofErr w:type="spellStart"/>
      <w:r w:rsidR="001E1074">
        <w:rPr>
          <w:bCs/>
        </w:rPr>
        <w:t>Offens</w:t>
      </w:r>
      <w:proofErr w:type="spellEnd"/>
      <w:r w:rsidR="001E1074">
        <w:rPr>
          <w:bCs/>
        </w:rPr>
        <w:t xml:space="preserve"> Drive and continue to the end and turn right into Bathurst Road, continue along and the property will be found a short away along on the </w:t>
      </w:r>
      <w:proofErr w:type="gramStart"/>
      <w:r w:rsidR="001E1074">
        <w:rPr>
          <w:bCs/>
        </w:rPr>
        <w:t>right hand</w:t>
      </w:r>
      <w:proofErr w:type="gramEnd"/>
      <w:r w:rsidR="001E1074">
        <w:rPr>
          <w:bCs/>
        </w:rPr>
        <w:t xml:space="preserve"> side just </w:t>
      </w:r>
      <w:r w:rsidR="008211D2">
        <w:rPr>
          <w:bCs/>
        </w:rPr>
        <w:t>before Pope Drive</w:t>
      </w:r>
      <w:r w:rsidR="001E1074">
        <w:rPr>
          <w:bCs/>
        </w:rPr>
        <w:t xml:space="preserve">, with our For Sale board outside. </w:t>
      </w:r>
    </w:p>
    <w:p w14:paraId="182AC7F0" w14:textId="7DF50F1D" w:rsidR="00795F45" w:rsidRDefault="00430A4C" w:rsidP="00C4292D">
      <w:pPr>
        <w:ind w:left="2880" w:right="-16" w:hanging="2880"/>
        <w:jc w:val="both"/>
      </w:pPr>
      <w:r>
        <w:tab/>
      </w:r>
    </w:p>
    <w:p w14:paraId="3C450AA5" w14:textId="2E404AEF" w:rsidR="00430A4C" w:rsidRPr="00655C2D" w:rsidRDefault="00430A4C" w:rsidP="00C4292D">
      <w:pPr>
        <w:pStyle w:val="Heading2"/>
        <w:jc w:val="both"/>
        <w:rPr>
          <w:rFonts w:ascii="Times New Roman" w:hAnsi="Times New Roman"/>
          <w:b w:val="0"/>
          <w:bCs w:val="0"/>
          <w:color w:val="auto"/>
          <w:sz w:val="24"/>
        </w:rPr>
      </w:pPr>
      <w:r>
        <w:rPr>
          <w:rFonts w:ascii="Times New Roman" w:hAnsi="Times New Roman"/>
          <w:color w:val="auto"/>
          <w:sz w:val="24"/>
        </w:rPr>
        <w:t>DESCRIPTION</w:t>
      </w:r>
      <w:r w:rsidR="00655C2D">
        <w:rPr>
          <w:rFonts w:ascii="Times New Roman" w:hAnsi="Times New Roman"/>
          <w:color w:val="auto"/>
          <w:sz w:val="24"/>
        </w:rPr>
        <w:tab/>
      </w:r>
      <w:r w:rsidR="00655C2D">
        <w:rPr>
          <w:rFonts w:ascii="Times New Roman" w:hAnsi="Times New Roman"/>
          <w:color w:val="auto"/>
          <w:sz w:val="24"/>
        </w:rPr>
        <w:tab/>
      </w:r>
      <w:r w:rsidR="00655C2D">
        <w:rPr>
          <w:rFonts w:ascii="Times New Roman" w:hAnsi="Times New Roman"/>
          <w:b w:val="0"/>
          <w:bCs w:val="0"/>
          <w:color w:val="auto"/>
          <w:sz w:val="24"/>
        </w:rPr>
        <w:t xml:space="preserve">An outstanding example of a spacious and well extended </w:t>
      </w:r>
      <w:proofErr w:type="spellStart"/>
      <w:proofErr w:type="gramStart"/>
      <w:r w:rsidR="00655C2D">
        <w:rPr>
          <w:rFonts w:ascii="Times New Roman" w:hAnsi="Times New Roman"/>
          <w:b w:val="0"/>
          <w:bCs w:val="0"/>
          <w:color w:val="auto"/>
          <w:sz w:val="24"/>
        </w:rPr>
        <w:t>semi detached</w:t>
      </w:r>
      <w:proofErr w:type="spellEnd"/>
      <w:proofErr w:type="gramEnd"/>
      <w:r w:rsidR="00655C2D">
        <w:rPr>
          <w:rFonts w:ascii="Times New Roman" w:hAnsi="Times New Roman"/>
          <w:b w:val="0"/>
          <w:bCs w:val="0"/>
          <w:color w:val="auto"/>
          <w:sz w:val="24"/>
        </w:rPr>
        <w:t xml:space="preserve"> house, with no onward chain.  The property would ideally suit a young family.  Full gas fired central heating installed, being a </w:t>
      </w:r>
      <w:proofErr w:type="gramStart"/>
      <w:r w:rsidR="00655C2D">
        <w:rPr>
          <w:rFonts w:ascii="Times New Roman" w:hAnsi="Times New Roman"/>
          <w:b w:val="0"/>
          <w:bCs w:val="0"/>
          <w:color w:val="auto"/>
          <w:sz w:val="24"/>
        </w:rPr>
        <w:t>4 bedroom</w:t>
      </w:r>
      <w:proofErr w:type="gramEnd"/>
      <w:r w:rsidR="00655C2D">
        <w:rPr>
          <w:rFonts w:ascii="Times New Roman" w:hAnsi="Times New Roman"/>
          <w:b w:val="0"/>
          <w:bCs w:val="0"/>
          <w:color w:val="auto"/>
          <w:sz w:val="24"/>
        </w:rPr>
        <w:t xml:space="preserve"> house property, one of the big features is the master bedroom with a spacious en suite shower room and separate family bathroom.  Garage is spacious and an internal inspection is highly recommended </w:t>
      </w:r>
    </w:p>
    <w:p w14:paraId="2BB25BEF" w14:textId="1210630B" w:rsidR="00635F83" w:rsidRDefault="00635F83" w:rsidP="00C4292D">
      <w:pPr>
        <w:jc w:val="both"/>
      </w:pPr>
    </w:p>
    <w:p w14:paraId="639B9AE9" w14:textId="4036A596" w:rsidR="00803675" w:rsidRDefault="00432545" w:rsidP="00432545">
      <w:pPr>
        <w:ind w:right="-16"/>
        <w:jc w:val="both"/>
      </w:pPr>
      <w:r>
        <w:t>The property is set on the outskirts of</w:t>
      </w:r>
      <w:r w:rsidRPr="00432545">
        <w:t xml:space="preserve"> the popular Wealden village of Staplehurst with its range of local amenities including post office, </w:t>
      </w:r>
      <w:r w:rsidR="00803675">
        <w:t xml:space="preserve">Sainsburys </w:t>
      </w:r>
      <w:r w:rsidRPr="00432545">
        <w:t>supermarket, primary school and mainline station providing commuter services to London Charing Cross, Waterloo, London Bridge and Cannon Street (approximately 55 minutes).  The County town of Maidstone is approximately 9 miles away providing a wider range of both shopping and leisure facilities.  The property falls within the Cranbrook School catchment area.</w:t>
      </w:r>
    </w:p>
    <w:p w14:paraId="1229D9C9" w14:textId="7DC5E043" w:rsidR="00803675" w:rsidRDefault="00803675" w:rsidP="00432545">
      <w:pPr>
        <w:ind w:right="-16"/>
        <w:jc w:val="both"/>
      </w:pPr>
      <w:r>
        <w:rPr>
          <w:noProof/>
          <w:u w:val="single"/>
        </w:rPr>
        <mc:AlternateContent>
          <mc:Choice Requires="wpg">
            <w:drawing>
              <wp:anchor distT="0" distB="0" distL="114300" distR="114300" simplePos="0" relativeHeight="251660800" behindDoc="0" locked="0" layoutInCell="1" allowOverlap="1" wp14:anchorId="41C1ACCA" wp14:editId="5818CC8C">
                <wp:simplePos x="0" y="0"/>
                <wp:positionH relativeFrom="column">
                  <wp:posOffset>219075</wp:posOffset>
                </wp:positionH>
                <wp:positionV relativeFrom="paragraph">
                  <wp:posOffset>160655</wp:posOffset>
                </wp:positionV>
                <wp:extent cx="8877300" cy="1371600"/>
                <wp:effectExtent l="0" t="0" r="19050" b="19050"/>
                <wp:wrapNone/>
                <wp:docPr id="25"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877300" cy="1371600"/>
                          <a:chOff x="1450" y="8625"/>
                          <a:chExt cx="13980" cy="2160"/>
                        </a:xfrm>
                      </wpg:grpSpPr>
                      <wps:wsp>
                        <wps:cNvPr id="26" name="Rectangle 85" descr="Staplehurst Church 2 resize"/>
                        <wps:cNvSpPr>
                          <a:spLocks noChangeArrowheads="1"/>
                        </wps:cNvSpPr>
                        <wps:spPr bwMode="auto">
                          <a:xfrm>
                            <a:off x="1450" y="8625"/>
                            <a:ext cx="3240" cy="2160"/>
                          </a:xfrm>
                          <a:prstGeom prst="rect">
                            <a:avLst/>
                          </a:prstGeom>
                          <a:blipFill dpi="0" rotWithShape="1">
                            <a:blip r:embed="rId23"/>
                            <a:srcRect/>
                            <a:stretch>
                              <a:fillRect/>
                            </a:stretch>
                          </a:blipFill>
                          <a:ln w="9525">
                            <a:solidFill>
                              <a:srgbClr val="000000"/>
                            </a:solidFill>
                            <a:miter lim="800000"/>
                            <a:headEnd/>
                            <a:tailEnd/>
                          </a:ln>
                        </wps:spPr>
                        <wps:bodyPr rot="0" vert="horz" wrap="square" lIns="91440" tIns="45720" rIns="91440" bIns="45720" anchor="t" anchorCtr="0" upright="1">
                          <a:noAutofit/>
                        </wps:bodyPr>
                      </wps:wsp>
                      <wps:wsp>
                        <wps:cNvPr id="27" name="Rectangle 86" descr="Crown Cottages 2 resize"/>
                        <wps:cNvSpPr>
                          <a:spLocks noChangeArrowheads="1"/>
                        </wps:cNvSpPr>
                        <wps:spPr bwMode="auto">
                          <a:xfrm>
                            <a:off x="4975" y="8625"/>
                            <a:ext cx="3240" cy="2160"/>
                          </a:xfrm>
                          <a:prstGeom prst="rect">
                            <a:avLst/>
                          </a:prstGeom>
                          <a:blipFill dpi="0" rotWithShape="1">
                            <a:blip r:embed="rId24"/>
                            <a:srcRect/>
                            <a:stretch>
                              <a:fillRect/>
                            </a:stretch>
                          </a:blipFill>
                          <a:ln w="9525">
                            <a:solidFill>
                              <a:srgbClr val="000000"/>
                            </a:solidFill>
                            <a:miter lim="800000"/>
                            <a:headEnd/>
                            <a:tailEnd/>
                          </a:ln>
                        </wps:spPr>
                        <wps:bodyPr rot="0" vert="horz" wrap="square" lIns="91440" tIns="45720" rIns="91440" bIns="45720" anchor="t" anchorCtr="0" upright="1">
                          <a:noAutofit/>
                        </wps:bodyPr>
                      </wps:wsp>
                      <wps:wsp>
                        <wps:cNvPr id="28" name="Rectangle 87" descr="staplehurst sign small"/>
                        <wps:cNvSpPr>
                          <a:spLocks noChangeArrowheads="1"/>
                        </wps:cNvSpPr>
                        <wps:spPr bwMode="auto">
                          <a:xfrm>
                            <a:off x="8530" y="8625"/>
                            <a:ext cx="3240" cy="2160"/>
                          </a:xfrm>
                          <a:prstGeom prst="rect">
                            <a:avLst/>
                          </a:prstGeom>
                          <a:blipFill dpi="0" rotWithShape="1">
                            <a:blip r:embed="rId25"/>
                            <a:srcRect/>
                            <a:stretch>
                              <a:fillRect/>
                            </a:stretch>
                          </a:blipFill>
                          <a:ln w="9525">
                            <a:solidFill>
                              <a:srgbClr val="000000"/>
                            </a:solidFill>
                            <a:miter lim="800000"/>
                            <a:headEnd/>
                            <a:tailEnd/>
                          </a:ln>
                        </wps:spPr>
                        <wps:bodyPr rot="0" vert="horz" wrap="square" lIns="91440" tIns="45720" rIns="91440" bIns="45720" anchor="t" anchorCtr="0" upright="1">
                          <a:noAutofit/>
                        </wps:bodyPr>
                      </wps:wsp>
                      <wps:wsp>
                        <wps:cNvPr id="29" name="Rectangle 88" descr="Hill House 2 small"/>
                        <wps:cNvSpPr>
                          <a:spLocks noChangeArrowheads="1"/>
                        </wps:cNvSpPr>
                        <wps:spPr bwMode="auto">
                          <a:xfrm>
                            <a:off x="12190" y="8625"/>
                            <a:ext cx="3240" cy="2160"/>
                          </a:xfrm>
                          <a:prstGeom prst="rect">
                            <a:avLst/>
                          </a:prstGeom>
                          <a:blipFill dpi="0" rotWithShape="1">
                            <a:blip r:embed="rId26"/>
                            <a:srcRect/>
                            <a:stretch>
                              <a:fillRect/>
                            </a:stretch>
                          </a:blip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C8C4B5" id="Group 90" o:spid="_x0000_s1026" style="position:absolute;margin-left:17.25pt;margin-top:12.65pt;width:699pt;height:108pt;z-index:251660800" coordorigin="1450,8625" coordsize="13980,21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">
                <v:rect id="Rectangle 85" o:spid="_x0000_s1027" alt="Staplehurst Church 2 resize" style="position:absolute;left:1450;top:8625;width:3240;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">
                  <v:fill r:id="rId27" o:title="Staplehurst Church 2 resize" recolor="t" rotate="t" type="frame"/>
                </v:rect>
                <v:rect id="Rectangle 86" o:spid="_x0000_s1028" alt="Crown Cottages 2 resize" style="position:absolute;left:4975;top:8625;width:3240;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">
                  <v:fill r:id="rId28" o:title="Crown Cottages 2 resize" recolor="t" rotate="t" type="frame"/>
                </v:rect>
                <v:rect id="Rectangle 87" o:spid="_x0000_s1029" alt="staplehurst sign small" style="position:absolute;left:8530;top:8625;width:3240;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">
                  <v:fill r:id="rId29" o:title="staplehurst sign small" recolor="t" rotate="t" type="frame"/>
                </v:rect>
                <v:rect id="Rectangle 88" o:spid="_x0000_s1030" alt="Hill House 2 small" style="position:absolute;left:12190;top:8625;width:3240;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">
                  <v:fill r:id="rId30" o:title="Hill House 2 small" recolor="t" rotate="t" type="frame"/>
                </v:rect>
              </v:group>
            </w:pict>
          </mc:Fallback>
        </mc:AlternateContent>
      </w:r>
    </w:p>
    <w:p w14:paraId="65C7AF57" w14:textId="575722B7" w:rsidR="00803675" w:rsidRDefault="00803675" w:rsidP="00432545">
      <w:pPr>
        <w:ind w:right="-16"/>
        <w:jc w:val="both"/>
      </w:pPr>
    </w:p>
    <w:p w14:paraId="3318BABE" w14:textId="77777777" w:rsidR="00803675" w:rsidRDefault="00803675" w:rsidP="00432545">
      <w:pPr>
        <w:ind w:right="-16"/>
        <w:jc w:val="both"/>
      </w:pPr>
    </w:p>
    <w:p w14:paraId="3D9DAC0C" w14:textId="77777777" w:rsidR="00803675" w:rsidRDefault="00803675" w:rsidP="00432545">
      <w:pPr>
        <w:ind w:right="-16"/>
        <w:jc w:val="both"/>
      </w:pPr>
    </w:p>
    <w:p w14:paraId="3A7C3D0F" w14:textId="77777777" w:rsidR="00803675" w:rsidRDefault="00803675" w:rsidP="00432545">
      <w:pPr>
        <w:ind w:right="-16"/>
        <w:jc w:val="both"/>
      </w:pPr>
    </w:p>
    <w:p w14:paraId="55631C9B" w14:textId="77777777" w:rsidR="00803675" w:rsidRDefault="00803675" w:rsidP="00432545">
      <w:pPr>
        <w:ind w:right="-16"/>
        <w:jc w:val="both"/>
      </w:pPr>
    </w:p>
    <w:p w14:paraId="6CE7C05F" w14:textId="77777777" w:rsidR="00803675" w:rsidRPr="00432545" w:rsidRDefault="00803675" w:rsidP="00432545">
      <w:pPr>
        <w:ind w:right="-16"/>
        <w:jc w:val="both"/>
      </w:pPr>
    </w:p>
    <w:p w14:paraId="7446A167" w14:textId="77777777" w:rsidR="00106808" w:rsidRDefault="00106808" w:rsidP="00C4292D">
      <w:pPr>
        <w:pStyle w:val="BodyText3"/>
        <w:jc w:val="both"/>
        <w:rPr>
          <w:sz w:val="24"/>
          <w:szCs w:val="24"/>
          <w:u w:val="single"/>
        </w:rPr>
        <w:sectPr w:rsidR="00106808" w:rsidSect="007B1A5B">
          <w:headerReference w:type="default" r:id="rId31"/>
          <w:footerReference w:type="default" r:id="rId32"/>
          <w:pgSz w:w="16834" w:h="11909" w:orient="landscape" w:code="9"/>
          <w:pgMar w:top="1440" w:right="1195" w:bottom="1296" w:left="1195" w:header="403" w:footer="0" w:gutter="0"/>
          <w:cols w:space="708"/>
          <w:docGrid w:linePitch="360"/>
        </w:sectPr>
      </w:pPr>
    </w:p>
    <w:p w14:paraId="54AAEF51" w14:textId="77777777" w:rsidR="00635F83" w:rsidRDefault="00635F83" w:rsidP="00C4292D">
      <w:pPr>
        <w:jc w:val="both"/>
        <w:sectPr w:rsidR="00635F83" w:rsidSect="00635F83">
          <w:type w:val="continuous"/>
          <w:pgSz w:w="16834" w:h="11909" w:orient="landscape" w:code="9"/>
          <w:pgMar w:top="1440" w:right="1195" w:bottom="1296" w:left="1195" w:header="403" w:footer="0" w:gutter="0"/>
          <w:cols w:space="720"/>
          <w:docGrid w:linePitch="360"/>
        </w:sectPr>
      </w:pPr>
    </w:p>
    <w:p w14:paraId="36987CCF" w14:textId="77777777" w:rsidR="00432545" w:rsidRDefault="00432545" w:rsidP="00635F83">
      <w:pPr>
        <w:jc w:val="both"/>
        <w:rPr>
          <w:b/>
        </w:rPr>
      </w:pPr>
    </w:p>
    <w:p w14:paraId="75F08AAC" w14:textId="77777777" w:rsidR="00655C2D" w:rsidRDefault="00655C2D" w:rsidP="00635F83">
      <w:pPr>
        <w:jc w:val="both"/>
        <w:rPr>
          <w:b/>
        </w:rPr>
      </w:pPr>
    </w:p>
    <w:p w14:paraId="6BB8C77F" w14:textId="77777777" w:rsidR="00655C2D" w:rsidRDefault="00655C2D" w:rsidP="00635F83">
      <w:pPr>
        <w:jc w:val="both"/>
        <w:rPr>
          <w:b/>
        </w:rPr>
      </w:pPr>
    </w:p>
    <w:p w14:paraId="2B511DF0" w14:textId="77777777" w:rsidR="00655C2D" w:rsidRDefault="00655C2D" w:rsidP="00635F83">
      <w:pPr>
        <w:jc w:val="both"/>
        <w:rPr>
          <w:b/>
        </w:rPr>
      </w:pPr>
    </w:p>
    <w:p w14:paraId="3EEC1E20" w14:textId="77777777" w:rsidR="00655C2D" w:rsidRDefault="00655C2D" w:rsidP="00635F83">
      <w:pPr>
        <w:jc w:val="both"/>
        <w:rPr>
          <w:b/>
        </w:rPr>
      </w:pPr>
    </w:p>
    <w:p w14:paraId="2B443DC2" w14:textId="77777777" w:rsidR="00655C2D" w:rsidRDefault="00655C2D" w:rsidP="00635F83">
      <w:pPr>
        <w:jc w:val="both"/>
        <w:rPr>
          <w:b/>
        </w:rPr>
      </w:pPr>
    </w:p>
    <w:p w14:paraId="0A7DC0B5" w14:textId="77777777" w:rsidR="00655C2D" w:rsidRDefault="00655C2D" w:rsidP="00635F83">
      <w:pPr>
        <w:jc w:val="both"/>
        <w:rPr>
          <w:b/>
        </w:rPr>
      </w:pPr>
    </w:p>
    <w:p w14:paraId="3327A974" w14:textId="77777777" w:rsidR="00655C2D" w:rsidRDefault="00655C2D" w:rsidP="00635F83">
      <w:pPr>
        <w:jc w:val="both"/>
        <w:rPr>
          <w:b/>
        </w:rPr>
      </w:pPr>
    </w:p>
    <w:p w14:paraId="7B17CC02" w14:textId="77777777" w:rsidR="00655C2D" w:rsidRDefault="00655C2D" w:rsidP="00635F83">
      <w:pPr>
        <w:jc w:val="both"/>
        <w:rPr>
          <w:b/>
        </w:rPr>
      </w:pPr>
    </w:p>
    <w:p w14:paraId="51705D0A" w14:textId="77777777" w:rsidR="00655C2D" w:rsidRDefault="00655C2D" w:rsidP="00635F83">
      <w:pPr>
        <w:jc w:val="both"/>
        <w:rPr>
          <w:b/>
        </w:rPr>
      </w:pPr>
    </w:p>
    <w:p w14:paraId="583F7B35" w14:textId="77777777" w:rsidR="00655C2D" w:rsidRDefault="00655C2D" w:rsidP="00635F83">
      <w:pPr>
        <w:jc w:val="both"/>
        <w:rPr>
          <w:b/>
        </w:rPr>
      </w:pPr>
    </w:p>
    <w:p w14:paraId="1233EA29" w14:textId="77777777" w:rsidR="00655C2D" w:rsidRDefault="00655C2D" w:rsidP="00635F83">
      <w:pPr>
        <w:jc w:val="both"/>
        <w:rPr>
          <w:b/>
        </w:rPr>
      </w:pPr>
    </w:p>
    <w:p w14:paraId="5E0059CD" w14:textId="5B4AAEF8" w:rsidR="00655C2D" w:rsidRDefault="00655C2D">
      <w:pPr>
        <w:rPr>
          <w:bCs/>
        </w:rPr>
      </w:pPr>
      <w:r>
        <w:rPr>
          <w:bCs/>
        </w:rPr>
        <w:lastRenderedPageBreak/>
        <w:t>The accommodation comprises replacement front door opening to:</w:t>
      </w:r>
    </w:p>
    <w:p w14:paraId="0B14556E" w14:textId="77777777" w:rsidR="00655C2D" w:rsidRDefault="00655C2D">
      <w:pPr>
        <w:rPr>
          <w:bCs/>
        </w:rPr>
      </w:pPr>
    </w:p>
    <w:p w14:paraId="6BF61883" w14:textId="24D6EC05" w:rsidR="00655C2D" w:rsidRPr="00C72F84" w:rsidRDefault="00655C2D">
      <w:pPr>
        <w:rPr>
          <w:b/>
        </w:rPr>
      </w:pPr>
      <w:r w:rsidRPr="00C72F84">
        <w:rPr>
          <w:b/>
        </w:rPr>
        <w:t>ENTRANCE HALL</w:t>
      </w:r>
    </w:p>
    <w:p w14:paraId="1B196125" w14:textId="0CF0F827" w:rsidR="00655C2D" w:rsidRDefault="00655C2D">
      <w:pPr>
        <w:rPr>
          <w:bCs/>
        </w:rPr>
      </w:pPr>
      <w:r>
        <w:rPr>
          <w:bCs/>
        </w:rPr>
        <w:t xml:space="preserve">With fitted </w:t>
      </w:r>
      <w:r w:rsidR="00046B99">
        <w:rPr>
          <w:bCs/>
        </w:rPr>
        <w:t>carpet</w:t>
      </w:r>
      <w:r>
        <w:rPr>
          <w:bCs/>
        </w:rPr>
        <w:t>, radiator.</w:t>
      </w:r>
    </w:p>
    <w:p w14:paraId="0C9807C6" w14:textId="77777777" w:rsidR="00655C2D" w:rsidRDefault="00655C2D">
      <w:pPr>
        <w:rPr>
          <w:bCs/>
        </w:rPr>
      </w:pPr>
    </w:p>
    <w:p w14:paraId="1B743CDB" w14:textId="26DD26D9" w:rsidR="00655C2D" w:rsidRPr="00C72F84" w:rsidRDefault="00655C2D">
      <w:pPr>
        <w:rPr>
          <w:b/>
        </w:rPr>
      </w:pPr>
      <w:r w:rsidRPr="00C72F84">
        <w:rPr>
          <w:b/>
        </w:rPr>
        <w:t>LIVING ROOM</w:t>
      </w:r>
    </w:p>
    <w:p w14:paraId="688517C8" w14:textId="77777777" w:rsidR="00655C2D" w:rsidRDefault="00655C2D">
      <w:pPr>
        <w:rPr>
          <w:bCs/>
        </w:rPr>
      </w:pPr>
      <w:r>
        <w:rPr>
          <w:bCs/>
        </w:rPr>
        <w:t>Radiator, fitted carpet, the feature of this spacious room is the living flame log effect gas fire in stone effect fireplace with surround.  Useful understairs cupboard.</w:t>
      </w:r>
    </w:p>
    <w:p w14:paraId="55EE9246" w14:textId="77777777" w:rsidR="00655C2D" w:rsidRDefault="00655C2D">
      <w:pPr>
        <w:rPr>
          <w:bCs/>
        </w:rPr>
      </w:pPr>
    </w:p>
    <w:p w14:paraId="72650F1B" w14:textId="77777777" w:rsidR="00655C2D" w:rsidRPr="00C72F84" w:rsidRDefault="00655C2D">
      <w:pPr>
        <w:rPr>
          <w:b/>
        </w:rPr>
      </w:pPr>
      <w:r w:rsidRPr="00C72F84">
        <w:rPr>
          <w:b/>
        </w:rPr>
        <w:t>DINING ROOM</w:t>
      </w:r>
    </w:p>
    <w:p w14:paraId="67725EF3" w14:textId="15B247AA" w:rsidR="00655C2D" w:rsidRDefault="00655C2D">
      <w:pPr>
        <w:rPr>
          <w:bCs/>
        </w:rPr>
      </w:pPr>
      <w:r>
        <w:rPr>
          <w:bCs/>
        </w:rPr>
        <w:t>Approached through double glazed panelled doors with patio doors opening on to a terrace.  Fitted carpet, radiator.</w:t>
      </w:r>
    </w:p>
    <w:p w14:paraId="17632583" w14:textId="77777777" w:rsidR="00655C2D" w:rsidRDefault="00655C2D">
      <w:pPr>
        <w:rPr>
          <w:bCs/>
        </w:rPr>
      </w:pPr>
    </w:p>
    <w:p w14:paraId="7A53F2E7" w14:textId="77777777" w:rsidR="00655C2D" w:rsidRPr="00C72F84" w:rsidRDefault="00655C2D">
      <w:pPr>
        <w:rPr>
          <w:b/>
        </w:rPr>
      </w:pPr>
      <w:r w:rsidRPr="00C72F84">
        <w:rPr>
          <w:b/>
        </w:rPr>
        <w:t>CONSERVATORY</w:t>
      </w:r>
    </w:p>
    <w:p w14:paraId="78ADD028" w14:textId="77777777" w:rsidR="008676BE" w:rsidRDefault="00655C2D">
      <w:pPr>
        <w:rPr>
          <w:bCs/>
        </w:rPr>
      </w:pPr>
      <w:r>
        <w:rPr>
          <w:bCs/>
        </w:rPr>
        <w:t>With doors opening on to the terraced area</w:t>
      </w:r>
    </w:p>
    <w:p w14:paraId="03AC4C91" w14:textId="77777777" w:rsidR="008676BE" w:rsidRDefault="008676BE">
      <w:pPr>
        <w:rPr>
          <w:bCs/>
        </w:rPr>
      </w:pPr>
    </w:p>
    <w:p w14:paraId="46D99FAC" w14:textId="77777777" w:rsidR="008676BE" w:rsidRPr="00C72F84" w:rsidRDefault="008676BE">
      <w:pPr>
        <w:rPr>
          <w:b/>
        </w:rPr>
      </w:pPr>
      <w:r w:rsidRPr="00C72F84">
        <w:rPr>
          <w:b/>
        </w:rPr>
        <w:t>KITCHEN/BREAKFAST ROOM</w:t>
      </w:r>
    </w:p>
    <w:p w14:paraId="53CD3C86" w14:textId="66DE5B85" w:rsidR="002F60DD" w:rsidRDefault="008676BE">
      <w:pPr>
        <w:rPr>
          <w:bCs/>
        </w:rPr>
      </w:pPr>
      <w:r>
        <w:rPr>
          <w:bCs/>
        </w:rPr>
        <w:t xml:space="preserve">L shaped with fitted wood laminate flooring, two windows to rear with door leading onto the conservatory area.  Range of base and eye level units with hard wood effect worktops surfaces with inset stainless steel </w:t>
      </w:r>
      <w:r w:rsidR="002F60DD">
        <w:rPr>
          <w:bCs/>
        </w:rPr>
        <w:t xml:space="preserve">1.5 bowl sink unit with </w:t>
      </w:r>
      <w:r w:rsidR="00046B99">
        <w:rPr>
          <w:bCs/>
        </w:rPr>
        <w:t xml:space="preserve">mono </w:t>
      </w:r>
      <w:proofErr w:type="spellStart"/>
      <w:r w:rsidR="00046B99">
        <w:rPr>
          <w:bCs/>
        </w:rPr>
        <w:t>blanc</w:t>
      </w:r>
      <w:proofErr w:type="spellEnd"/>
      <w:r w:rsidR="002F60DD">
        <w:rPr>
          <w:bCs/>
        </w:rPr>
        <w:t xml:space="preserve"> tap.  Integrated five ring gas </w:t>
      </w:r>
      <w:proofErr w:type="gramStart"/>
      <w:r w:rsidR="002F60DD">
        <w:rPr>
          <w:bCs/>
        </w:rPr>
        <w:t>hob</w:t>
      </w:r>
      <w:proofErr w:type="gramEnd"/>
      <w:r w:rsidR="002F60DD">
        <w:rPr>
          <w:bCs/>
        </w:rPr>
        <w:t xml:space="preserve"> with extractor hood over.  AEG combined cooker and microwave oven.  Space and plumbing for washing machine and dishwasher, integrated fridge freezer, fitted spotlights, radiator.  Additional area with a range of matching units.</w:t>
      </w:r>
    </w:p>
    <w:p w14:paraId="6F626BE8" w14:textId="77777777" w:rsidR="002F60DD" w:rsidRDefault="002F60DD">
      <w:pPr>
        <w:rPr>
          <w:bCs/>
        </w:rPr>
      </w:pPr>
    </w:p>
    <w:p w14:paraId="0F9F4582" w14:textId="77777777" w:rsidR="002F60DD" w:rsidRPr="00C72F84" w:rsidRDefault="002F60DD">
      <w:pPr>
        <w:rPr>
          <w:b/>
        </w:rPr>
      </w:pPr>
      <w:r w:rsidRPr="00C72F84">
        <w:rPr>
          <w:b/>
        </w:rPr>
        <w:t>STAIRCASE</w:t>
      </w:r>
    </w:p>
    <w:p w14:paraId="0F8551B5" w14:textId="77777777" w:rsidR="002F60DD" w:rsidRDefault="002F60DD">
      <w:pPr>
        <w:rPr>
          <w:bCs/>
        </w:rPr>
      </w:pPr>
      <w:r>
        <w:rPr>
          <w:bCs/>
        </w:rPr>
        <w:t xml:space="preserve">With fitted carpet to L shaped landing.  Note access to bath plumbing with useful side panel.  Two separate loft entrances, useful storage cupboard and spacious double shelved airing cupboard with automatic lighting.  </w:t>
      </w:r>
    </w:p>
    <w:p w14:paraId="6FA90E76" w14:textId="77777777" w:rsidR="002F60DD" w:rsidRDefault="002F60DD">
      <w:pPr>
        <w:rPr>
          <w:bCs/>
        </w:rPr>
      </w:pPr>
    </w:p>
    <w:p w14:paraId="70BA5A7C" w14:textId="77777777" w:rsidR="002F60DD" w:rsidRPr="00C72F84" w:rsidRDefault="002F60DD">
      <w:pPr>
        <w:rPr>
          <w:b/>
        </w:rPr>
      </w:pPr>
      <w:r w:rsidRPr="00C72F84">
        <w:rPr>
          <w:b/>
        </w:rPr>
        <w:t>MASTER BEDROOM</w:t>
      </w:r>
    </w:p>
    <w:p w14:paraId="115ED517" w14:textId="3C2CAD2E" w:rsidR="00786DC9" w:rsidRDefault="002F60DD">
      <w:pPr>
        <w:rPr>
          <w:bCs/>
        </w:rPr>
      </w:pPr>
      <w:r>
        <w:rPr>
          <w:bCs/>
        </w:rPr>
        <w:t>With window to rear, radiator, fitted carpet</w:t>
      </w:r>
      <w:r w:rsidR="00786DC9">
        <w:rPr>
          <w:bCs/>
        </w:rPr>
        <w:t xml:space="preserve">, fitted quality triple wardrobe cupboards with mirrored doors, further deep single cupboard. </w:t>
      </w:r>
    </w:p>
    <w:p w14:paraId="049DA7CA" w14:textId="77777777" w:rsidR="00786DC9" w:rsidRDefault="00786DC9">
      <w:pPr>
        <w:rPr>
          <w:bCs/>
        </w:rPr>
      </w:pPr>
    </w:p>
    <w:p w14:paraId="3D855293" w14:textId="77777777" w:rsidR="00786DC9" w:rsidRPr="00C72F84" w:rsidRDefault="00786DC9">
      <w:pPr>
        <w:rPr>
          <w:b/>
        </w:rPr>
      </w:pPr>
      <w:r w:rsidRPr="00C72F84">
        <w:rPr>
          <w:b/>
        </w:rPr>
        <w:t>ENSUITE</w:t>
      </w:r>
    </w:p>
    <w:p w14:paraId="375AB4DB" w14:textId="6EF81CC7" w:rsidR="00786DC9" w:rsidRDefault="00786DC9">
      <w:pPr>
        <w:rPr>
          <w:bCs/>
        </w:rPr>
      </w:pPr>
      <w:r>
        <w:rPr>
          <w:bCs/>
        </w:rPr>
        <w:t xml:space="preserve">With corner shower cubicle, oval wash basin set in quality vanity unit with fitted cupboards, drawers etc.  Low level WC suite, chrome heated towel rail, independent </w:t>
      </w:r>
      <w:r w:rsidR="00046B99">
        <w:rPr>
          <w:bCs/>
        </w:rPr>
        <w:t>electric</w:t>
      </w:r>
      <w:r>
        <w:rPr>
          <w:bCs/>
        </w:rPr>
        <w:t xml:space="preserve"> underfloor heating.</w:t>
      </w:r>
    </w:p>
    <w:p w14:paraId="7C94FDB0" w14:textId="77777777" w:rsidR="00786DC9" w:rsidRDefault="00786DC9">
      <w:pPr>
        <w:rPr>
          <w:bCs/>
        </w:rPr>
      </w:pPr>
    </w:p>
    <w:p w14:paraId="100B1B7E" w14:textId="77777777" w:rsidR="00786DC9" w:rsidRPr="00C72F84" w:rsidRDefault="00786DC9">
      <w:pPr>
        <w:rPr>
          <w:b/>
        </w:rPr>
      </w:pPr>
      <w:r w:rsidRPr="00C72F84">
        <w:rPr>
          <w:b/>
        </w:rPr>
        <w:t>BEDROOM 2</w:t>
      </w:r>
    </w:p>
    <w:p w14:paraId="2AA5AE92" w14:textId="77777777" w:rsidR="00786DC9" w:rsidRDefault="00786DC9">
      <w:pPr>
        <w:rPr>
          <w:bCs/>
        </w:rPr>
      </w:pPr>
      <w:r>
        <w:rPr>
          <w:bCs/>
        </w:rPr>
        <w:t>With window to front, radiator, fitted carpet, large double wardrobe cupboard with one mirrored door.</w:t>
      </w:r>
    </w:p>
    <w:p w14:paraId="3B13DA85" w14:textId="77777777" w:rsidR="00786DC9" w:rsidRDefault="00786DC9">
      <w:pPr>
        <w:rPr>
          <w:bCs/>
        </w:rPr>
      </w:pPr>
    </w:p>
    <w:p w14:paraId="1CC3B0C4" w14:textId="77777777" w:rsidR="00786DC9" w:rsidRPr="00C72F84" w:rsidRDefault="00786DC9">
      <w:pPr>
        <w:rPr>
          <w:b/>
        </w:rPr>
      </w:pPr>
      <w:r w:rsidRPr="00C72F84">
        <w:rPr>
          <w:b/>
        </w:rPr>
        <w:t>BEDROOM 3</w:t>
      </w:r>
    </w:p>
    <w:p w14:paraId="56AE538B" w14:textId="77777777" w:rsidR="00786DC9" w:rsidRDefault="00786DC9">
      <w:pPr>
        <w:rPr>
          <w:bCs/>
        </w:rPr>
      </w:pPr>
      <w:r>
        <w:rPr>
          <w:bCs/>
        </w:rPr>
        <w:t>With window to front, radiator, fitted carpet, triple fitted wardrobe cupboard with mirrored doors.</w:t>
      </w:r>
    </w:p>
    <w:p w14:paraId="24925E74" w14:textId="77777777" w:rsidR="00786DC9" w:rsidRDefault="00786DC9">
      <w:pPr>
        <w:rPr>
          <w:bCs/>
        </w:rPr>
      </w:pPr>
    </w:p>
    <w:p w14:paraId="5BD84FA0" w14:textId="77777777" w:rsidR="00786DC9" w:rsidRPr="00C72F84" w:rsidRDefault="00786DC9">
      <w:pPr>
        <w:rPr>
          <w:b/>
        </w:rPr>
      </w:pPr>
      <w:r w:rsidRPr="00C72F84">
        <w:rPr>
          <w:b/>
        </w:rPr>
        <w:t>BEDROOM 4</w:t>
      </w:r>
    </w:p>
    <w:p w14:paraId="43325101" w14:textId="77777777" w:rsidR="00786DC9" w:rsidRDefault="00786DC9">
      <w:pPr>
        <w:rPr>
          <w:bCs/>
        </w:rPr>
      </w:pPr>
      <w:r>
        <w:rPr>
          <w:bCs/>
        </w:rPr>
        <w:t xml:space="preserve">With window to front, radiator, fitted carpet, useful </w:t>
      </w:r>
      <w:proofErr w:type="gramStart"/>
      <w:r>
        <w:rPr>
          <w:bCs/>
        </w:rPr>
        <w:t>bulk head</w:t>
      </w:r>
      <w:proofErr w:type="gramEnd"/>
      <w:r>
        <w:rPr>
          <w:bCs/>
        </w:rPr>
        <w:t xml:space="preserve"> cupboard.</w:t>
      </w:r>
    </w:p>
    <w:p w14:paraId="34B77A0B" w14:textId="77777777" w:rsidR="00786DC9" w:rsidRDefault="00786DC9">
      <w:pPr>
        <w:rPr>
          <w:bCs/>
        </w:rPr>
      </w:pPr>
    </w:p>
    <w:p w14:paraId="0550EDD3" w14:textId="77777777" w:rsidR="00786DC9" w:rsidRPr="00C72F84" w:rsidRDefault="00786DC9">
      <w:pPr>
        <w:rPr>
          <w:b/>
        </w:rPr>
      </w:pPr>
      <w:r w:rsidRPr="00C72F84">
        <w:rPr>
          <w:b/>
        </w:rPr>
        <w:t>FAMILY BATHROOM</w:t>
      </w:r>
    </w:p>
    <w:p w14:paraId="7E9DF9EF" w14:textId="663639E4" w:rsidR="00786DC9" w:rsidRDefault="00786DC9">
      <w:pPr>
        <w:rPr>
          <w:bCs/>
        </w:rPr>
      </w:pPr>
      <w:r>
        <w:rPr>
          <w:bCs/>
        </w:rPr>
        <w:t>With shaped bath</w:t>
      </w:r>
      <w:r w:rsidR="008211D2">
        <w:rPr>
          <w:bCs/>
        </w:rPr>
        <w:t>, fixed rainfall shower,</w:t>
      </w:r>
      <w:r>
        <w:rPr>
          <w:bCs/>
        </w:rPr>
        <w:t xml:space="preserve"> and screen with </w:t>
      </w:r>
      <w:proofErr w:type="gramStart"/>
      <w:r>
        <w:rPr>
          <w:bCs/>
        </w:rPr>
        <w:t>hand held</w:t>
      </w:r>
      <w:proofErr w:type="gramEnd"/>
      <w:r>
        <w:rPr>
          <w:bCs/>
        </w:rPr>
        <w:t xml:space="preserve"> shower attachment, wash basin in vanity unit, low level WC, tiled walls, chrome heated towel rail.</w:t>
      </w:r>
    </w:p>
    <w:p w14:paraId="0C8ACDD8" w14:textId="77777777" w:rsidR="00786DC9" w:rsidRDefault="00786DC9">
      <w:pPr>
        <w:rPr>
          <w:bCs/>
        </w:rPr>
      </w:pPr>
    </w:p>
    <w:p w14:paraId="175B70AF" w14:textId="77777777" w:rsidR="00786DC9" w:rsidRPr="00C72F84" w:rsidRDefault="00786DC9">
      <w:pPr>
        <w:rPr>
          <w:b/>
        </w:rPr>
      </w:pPr>
      <w:r w:rsidRPr="00C72F84">
        <w:rPr>
          <w:b/>
        </w:rPr>
        <w:t>OUTSIDE</w:t>
      </w:r>
    </w:p>
    <w:p w14:paraId="768869B2" w14:textId="18FCA171" w:rsidR="00786DC9" w:rsidRDefault="00786DC9">
      <w:pPr>
        <w:rPr>
          <w:bCs/>
        </w:rPr>
      </w:pPr>
      <w:r>
        <w:rPr>
          <w:bCs/>
        </w:rPr>
        <w:t xml:space="preserve">The property is nicely screened from the road with a </w:t>
      </w:r>
      <w:proofErr w:type="gramStart"/>
      <w:r>
        <w:rPr>
          <w:bCs/>
        </w:rPr>
        <w:t>well maintained</w:t>
      </w:r>
      <w:proofErr w:type="gramEnd"/>
      <w:r>
        <w:rPr>
          <w:bCs/>
        </w:rPr>
        <w:t xml:space="preserve"> hedge and flowering tree.  Area of law</w:t>
      </w:r>
      <w:r w:rsidR="008D05D9">
        <w:rPr>
          <w:bCs/>
        </w:rPr>
        <w:t>n</w:t>
      </w:r>
      <w:r>
        <w:rPr>
          <w:bCs/>
        </w:rPr>
        <w:t xml:space="preserve"> and car parking space for at </w:t>
      </w:r>
      <w:r>
        <w:rPr>
          <w:bCs/>
        </w:rPr>
        <w:lastRenderedPageBreak/>
        <w:t xml:space="preserve">least 2/3 cars.  Spacious single garage with up and over door, light and power.  </w:t>
      </w:r>
    </w:p>
    <w:p w14:paraId="76216D09" w14:textId="77777777" w:rsidR="00786DC9" w:rsidRDefault="00786DC9">
      <w:pPr>
        <w:rPr>
          <w:bCs/>
        </w:rPr>
      </w:pPr>
    </w:p>
    <w:p w14:paraId="6E9FF251" w14:textId="77777777" w:rsidR="00786DC9" w:rsidRPr="00C72F84" w:rsidRDefault="00786DC9">
      <w:pPr>
        <w:rPr>
          <w:b/>
        </w:rPr>
      </w:pPr>
      <w:r w:rsidRPr="00C72F84">
        <w:rPr>
          <w:b/>
        </w:rPr>
        <w:t>SIDE ACCESS</w:t>
      </w:r>
    </w:p>
    <w:p w14:paraId="1B6B1864" w14:textId="03D420FF" w:rsidR="00655C2D" w:rsidRDefault="00786DC9">
      <w:pPr>
        <w:rPr>
          <w:bCs/>
        </w:rPr>
      </w:pPr>
      <w:r>
        <w:rPr>
          <w:bCs/>
        </w:rPr>
        <w:t>Through gate to rear garden, with paved terrace and area of lawn</w:t>
      </w:r>
      <w:r w:rsidR="008211D2">
        <w:rPr>
          <w:bCs/>
        </w:rPr>
        <w:t>. T</w:t>
      </w:r>
      <w:r>
        <w:rPr>
          <w:bCs/>
        </w:rPr>
        <w:t>he garden is fully fenced with established herbaceous bo</w:t>
      </w:r>
      <w:r w:rsidR="008211D2">
        <w:rPr>
          <w:bCs/>
        </w:rPr>
        <w:t>rders</w:t>
      </w:r>
      <w:r>
        <w:rPr>
          <w:bCs/>
        </w:rPr>
        <w:t xml:space="preserve"> and shrubs</w:t>
      </w:r>
      <w:r w:rsidR="008211D2">
        <w:rPr>
          <w:bCs/>
        </w:rPr>
        <w:t>.</w:t>
      </w:r>
      <w:r>
        <w:rPr>
          <w:bCs/>
        </w:rPr>
        <w:t xml:space="preserve"> An additional area of decking to the rear and a good quality garden shed</w:t>
      </w:r>
      <w:r w:rsidR="008211D2">
        <w:rPr>
          <w:bCs/>
        </w:rPr>
        <w:t xml:space="preserve"> as well as a</w:t>
      </w:r>
      <w:r w:rsidR="008211D2">
        <w:rPr>
          <w:bCs/>
        </w:rPr>
        <w:t>n outside tap for a hose attachme</w:t>
      </w:r>
      <w:r w:rsidR="008211D2">
        <w:rPr>
          <w:bCs/>
        </w:rPr>
        <w:t>nt.</w:t>
      </w:r>
    </w:p>
    <w:p w14:paraId="58C25A1B" w14:textId="70DCE194" w:rsidR="00655C2D" w:rsidRDefault="00655C2D">
      <w:pPr>
        <w:rPr>
          <w:bCs/>
        </w:rPr>
      </w:pPr>
      <w:r>
        <w:rPr>
          <w:bCs/>
        </w:rPr>
        <w:t xml:space="preserve"> </w:t>
      </w:r>
    </w:p>
    <w:p w14:paraId="33099A3A" w14:textId="77777777" w:rsidR="0076316B" w:rsidRDefault="0076316B">
      <w:pPr>
        <w:rPr>
          <w:b/>
        </w:rPr>
      </w:pPr>
    </w:p>
    <w:p w14:paraId="3250A41D" w14:textId="77777777" w:rsidR="0076316B" w:rsidRDefault="0076316B">
      <w:pPr>
        <w:rPr>
          <w:b/>
        </w:rPr>
      </w:pPr>
    </w:p>
    <w:p w14:paraId="54A0525B" w14:textId="77777777" w:rsidR="0076316B" w:rsidRDefault="0076316B">
      <w:pPr>
        <w:rPr>
          <w:b/>
        </w:rPr>
      </w:pPr>
    </w:p>
    <w:p w14:paraId="5DAF4217" w14:textId="77777777" w:rsidR="0076316B" w:rsidRDefault="0076316B">
      <w:pPr>
        <w:rPr>
          <w:b/>
        </w:rPr>
      </w:pPr>
    </w:p>
    <w:p w14:paraId="0BADFD10" w14:textId="77777777" w:rsidR="0076316B" w:rsidRDefault="0076316B">
      <w:pPr>
        <w:rPr>
          <w:b/>
        </w:rPr>
      </w:pPr>
    </w:p>
    <w:p w14:paraId="11A88BCC" w14:textId="77777777" w:rsidR="0076316B" w:rsidRDefault="0076316B">
      <w:pPr>
        <w:rPr>
          <w:b/>
        </w:rPr>
      </w:pPr>
    </w:p>
    <w:p w14:paraId="67863ABB" w14:textId="77777777" w:rsidR="0076316B" w:rsidRDefault="0076316B">
      <w:pPr>
        <w:rPr>
          <w:b/>
        </w:rPr>
      </w:pPr>
    </w:p>
    <w:p w14:paraId="34106B0C" w14:textId="77777777" w:rsidR="0076316B" w:rsidRDefault="0076316B">
      <w:pPr>
        <w:rPr>
          <w:b/>
        </w:rPr>
      </w:pPr>
    </w:p>
    <w:p w14:paraId="6FA615F1" w14:textId="77777777" w:rsidR="0076316B" w:rsidRDefault="0076316B">
      <w:pPr>
        <w:rPr>
          <w:b/>
        </w:rPr>
      </w:pPr>
    </w:p>
    <w:p w14:paraId="33CFF68F" w14:textId="77777777" w:rsidR="0076316B" w:rsidRDefault="0076316B">
      <w:pPr>
        <w:rPr>
          <w:b/>
        </w:rPr>
      </w:pPr>
    </w:p>
    <w:p w14:paraId="49EA57C7" w14:textId="77777777" w:rsidR="0076316B" w:rsidRDefault="0076316B">
      <w:pPr>
        <w:rPr>
          <w:b/>
        </w:rPr>
      </w:pPr>
    </w:p>
    <w:p w14:paraId="412EADBA" w14:textId="77777777" w:rsidR="0076316B" w:rsidRDefault="0076316B">
      <w:pPr>
        <w:rPr>
          <w:b/>
        </w:rPr>
      </w:pPr>
    </w:p>
    <w:p w14:paraId="37E55889" w14:textId="77777777" w:rsidR="0076316B" w:rsidRDefault="0076316B">
      <w:pPr>
        <w:rPr>
          <w:b/>
        </w:rPr>
      </w:pPr>
    </w:p>
    <w:p w14:paraId="48A8DC5A" w14:textId="77777777" w:rsidR="0076316B" w:rsidRDefault="0076316B">
      <w:pPr>
        <w:rPr>
          <w:b/>
        </w:rPr>
      </w:pPr>
    </w:p>
    <w:p w14:paraId="36A85CC1" w14:textId="77777777" w:rsidR="0076316B" w:rsidRDefault="0076316B">
      <w:pPr>
        <w:rPr>
          <w:b/>
        </w:rPr>
      </w:pPr>
    </w:p>
    <w:p w14:paraId="052001AE" w14:textId="77777777" w:rsidR="0076316B" w:rsidRDefault="0076316B">
      <w:pPr>
        <w:rPr>
          <w:b/>
        </w:rPr>
      </w:pPr>
    </w:p>
    <w:p w14:paraId="20E35893" w14:textId="77777777" w:rsidR="0076316B" w:rsidRDefault="0076316B">
      <w:pPr>
        <w:rPr>
          <w:b/>
        </w:rPr>
      </w:pPr>
    </w:p>
    <w:p w14:paraId="74B7472E" w14:textId="77777777" w:rsidR="0076316B" w:rsidRDefault="0076316B">
      <w:pPr>
        <w:rPr>
          <w:b/>
        </w:rPr>
      </w:pPr>
    </w:p>
    <w:p w14:paraId="4D43A76A" w14:textId="77777777" w:rsidR="0076316B" w:rsidRDefault="0076316B">
      <w:pPr>
        <w:rPr>
          <w:b/>
        </w:rPr>
      </w:pPr>
    </w:p>
    <w:p w14:paraId="70459732" w14:textId="77777777" w:rsidR="0076316B" w:rsidRDefault="0076316B">
      <w:pPr>
        <w:rPr>
          <w:b/>
        </w:rPr>
      </w:pPr>
    </w:p>
    <w:p w14:paraId="2BC123EF" w14:textId="77777777" w:rsidR="0076316B" w:rsidRDefault="0076316B">
      <w:pPr>
        <w:rPr>
          <w:b/>
        </w:rPr>
      </w:pPr>
    </w:p>
    <w:p w14:paraId="42F32F49" w14:textId="77777777" w:rsidR="0076316B" w:rsidRDefault="0076316B">
      <w:pPr>
        <w:rPr>
          <w:b/>
        </w:rPr>
      </w:pPr>
    </w:p>
    <w:p w14:paraId="2489592D" w14:textId="77777777" w:rsidR="0076316B" w:rsidRDefault="0076316B">
      <w:pPr>
        <w:rPr>
          <w:b/>
        </w:rPr>
      </w:pPr>
    </w:p>
    <w:p w14:paraId="546B5D58" w14:textId="77777777" w:rsidR="0076316B" w:rsidRDefault="0076316B">
      <w:pPr>
        <w:rPr>
          <w:b/>
        </w:rPr>
      </w:pPr>
    </w:p>
    <w:p w14:paraId="4358D96D" w14:textId="77777777" w:rsidR="0076316B" w:rsidRDefault="0076316B">
      <w:pPr>
        <w:rPr>
          <w:b/>
        </w:rPr>
      </w:pPr>
    </w:p>
    <w:p w14:paraId="2AF39F7D" w14:textId="77777777" w:rsidR="0076316B" w:rsidRDefault="0076316B">
      <w:pPr>
        <w:rPr>
          <w:b/>
        </w:rPr>
      </w:pPr>
    </w:p>
    <w:p w14:paraId="5A3ED91B" w14:textId="77777777" w:rsidR="0076316B" w:rsidRDefault="0076316B">
      <w:pPr>
        <w:rPr>
          <w:b/>
        </w:rPr>
      </w:pPr>
    </w:p>
    <w:p w14:paraId="1B445EEF" w14:textId="77777777" w:rsidR="0076316B" w:rsidRDefault="0076316B">
      <w:pPr>
        <w:rPr>
          <w:b/>
        </w:rPr>
      </w:pPr>
    </w:p>
    <w:p w14:paraId="37FBC8C0" w14:textId="77777777" w:rsidR="0076316B" w:rsidRDefault="0076316B">
      <w:pPr>
        <w:rPr>
          <w:b/>
        </w:rPr>
      </w:pPr>
    </w:p>
    <w:p w14:paraId="3681DA09" w14:textId="77777777" w:rsidR="0076316B" w:rsidRDefault="0076316B">
      <w:pPr>
        <w:rPr>
          <w:b/>
        </w:rPr>
      </w:pPr>
    </w:p>
    <w:p w14:paraId="5B330F06" w14:textId="77777777" w:rsidR="0076316B" w:rsidRDefault="0076316B">
      <w:pPr>
        <w:rPr>
          <w:b/>
        </w:rPr>
      </w:pPr>
    </w:p>
    <w:p w14:paraId="78992E45" w14:textId="77777777" w:rsidR="0076316B" w:rsidRDefault="0076316B">
      <w:pPr>
        <w:rPr>
          <w:b/>
        </w:rPr>
      </w:pPr>
    </w:p>
    <w:p w14:paraId="7FD9E2B6" w14:textId="77777777" w:rsidR="0076316B" w:rsidRDefault="0076316B">
      <w:pPr>
        <w:rPr>
          <w:b/>
        </w:rPr>
      </w:pPr>
    </w:p>
    <w:p w14:paraId="513B8264" w14:textId="77777777" w:rsidR="0076316B" w:rsidRDefault="0076316B">
      <w:pPr>
        <w:rPr>
          <w:b/>
        </w:rPr>
      </w:pPr>
    </w:p>
    <w:p w14:paraId="4CFA1886" w14:textId="77777777" w:rsidR="0076316B" w:rsidRDefault="0076316B">
      <w:pPr>
        <w:rPr>
          <w:b/>
        </w:rPr>
      </w:pPr>
    </w:p>
    <w:p w14:paraId="5415DE48" w14:textId="77777777" w:rsidR="0076316B" w:rsidRDefault="0076316B">
      <w:pPr>
        <w:rPr>
          <w:b/>
        </w:rPr>
      </w:pPr>
    </w:p>
    <w:p w14:paraId="440EEAA6" w14:textId="77777777" w:rsidR="0076316B" w:rsidRDefault="0076316B">
      <w:pPr>
        <w:rPr>
          <w:b/>
        </w:rPr>
      </w:pPr>
    </w:p>
    <w:p w14:paraId="1AFFDBED" w14:textId="77777777" w:rsidR="0076316B" w:rsidRDefault="0076316B">
      <w:pPr>
        <w:rPr>
          <w:b/>
        </w:rPr>
      </w:pPr>
    </w:p>
    <w:p w14:paraId="2090C502" w14:textId="77777777" w:rsidR="0076316B" w:rsidRDefault="0076316B">
      <w:pPr>
        <w:rPr>
          <w:b/>
        </w:rPr>
      </w:pPr>
    </w:p>
    <w:p w14:paraId="4C75F7B7" w14:textId="77777777" w:rsidR="0076316B" w:rsidRDefault="0076316B">
      <w:pPr>
        <w:rPr>
          <w:b/>
        </w:rPr>
      </w:pPr>
    </w:p>
    <w:p w14:paraId="5D09ED99" w14:textId="77777777" w:rsidR="0076316B" w:rsidRDefault="0076316B">
      <w:pPr>
        <w:rPr>
          <w:b/>
        </w:rPr>
      </w:pPr>
    </w:p>
    <w:p w14:paraId="7A36A33B" w14:textId="77777777" w:rsidR="0076316B" w:rsidRDefault="0076316B">
      <w:pPr>
        <w:rPr>
          <w:b/>
        </w:rPr>
      </w:pPr>
    </w:p>
    <w:p w14:paraId="17C85A23" w14:textId="77777777" w:rsidR="0076316B" w:rsidRDefault="0076316B">
      <w:pPr>
        <w:rPr>
          <w:b/>
        </w:rPr>
      </w:pPr>
    </w:p>
    <w:p w14:paraId="59F4BE90" w14:textId="77777777" w:rsidR="0076316B" w:rsidRDefault="0076316B">
      <w:pPr>
        <w:rPr>
          <w:b/>
        </w:rPr>
      </w:pPr>
    </w:p>
    <w:p w14:paraId="282978E4" w14:textId="77777777" w:rsidR="0076316B" w:rsidRDefault="0076316B">
      <w:pPr>
        <w:rPr>
          <w:b/>
        </w:rPr>
      </w:pPr>
    </w:p>
    <w:p w14:paraId="2198B936" w14:textId="77777777" w:rsidR="0076316B" w:rsidRDefault="0076316B">
      <w:pPr>
        <w:rPr>
          <w:b/>
        </w:rPr>
      </w:pPr>
    </w:p>
    <w:p w14:paraId="349F77F4" w14:textId="77777777" w:rsidR="0076316B" w:rsidRDefault="0076316B">
      <w:pPr>
        <w:rPr>
          <w:b/>
        </w:rPr>
      </w:pPr>
    </w:p>
    <w:p w14:paraId="27682B26" w14:textId="77777777" w:rsidR="0076316B" w:rsidRDefault="0076316B">
      <w:pPr>
        <w:rPr>
          <w:b/>
        </w:rPr>
      </w:pPr>
    </w:p>
    <w:p w14:paraId="1E1598BD" w14:textId="77777777" w:rsidR="0076316B" w:rsidRDefault="0076316B">
      <w:pPr>
        <w:rPr>
          <w:b/>
        </w:rPr>
      </w:pPr>
    </w:p>
    <w:p w14:paraId="09570763" w14:textId="77777777" w:rsidR="0076316B" w:rsidRDefault="0076316B">
      <w:pPr>
        <w:rPr>
          <w:b/>
        </w:rPr>
      </w:pPr>
    </w:p>
    <w:p w14:paraId="5BFC21CE" w14:textId="77777777" w:rsidR="0076316B" w:rsidRDefault="0076316B">
      <w:pPr>
        <w:rPr>
          <w:b/>
        </w:rPr>
      </w:pPr>
    </w:p>
    <w:p w14:paraId="7394808D" w14:textId="77777777" w:rsidR="0076316B" w:rsidRDefault="0076316B">
      <w:pPr>
        <w:rPr>
          <w:b/>
        </w:rPr>
      </w:pPr>
    </w:p>
    <w:p w14:paraId="68A72E2C" w14:textId="77777777" w:rsidR="0076316B" w:rsidRDefault="0076316B">
      <w:pPr>
        <w:rPr>
          <w:b/>
        </w:rPr>
      </w:pPr>
    </w:p>
    <w:p w14:paraId="40272536" w14:textId="77777777" w:rsidR="0076316B" w:rsidRDefault="0076316B">
      <w:pPr>
        <w:rPr>
          <w:b/>
        </w:rPr>
      </w:pPr>
    </w:p>
    <w:p w14:paraId="1ADCC104" w14:textId="77777777" w:rsidR="00EC728B" w:rsidRDefault="00EC728B">
      <w:pPr>
        <w:rPr>
          <w:b/>
        </w:rPr>
      </w:pPr>
    </w:p>
    <w:p w14:paraId="639ED67B" w14:textId="205FEB90" w:rsidR="0076316B" w:rsidRDefault="0076316B">
      <w:pPr>
        <w:rPr>
          <w:b/>
        </w:rPr>
      </w:pPr>
      <w:r>
        <w:rPr>
          <w:noProof/>
        </w:rPr>
        <w:lastRenderedPageBreak/>
        <mc:AlternateContent>
          <mc:Choice Requires="wps">
            <w:drawing>
              <wp:anchor distT="0" distB="0" distL="114300" distR="114300" simplePos="0" relativeHeight="251670016" behindDoc="1" locked="0" layoutInCell="1" allowOverlap="1" wp14:anchorId="704482F3" wp14:editId="5D19661F">
                <wp:simplePos x="0" y="0"/>
                <wp:positionH relativeFrom="column">
                  <wp:posOffset>5263515</wp:posOffset>
                </wp:positionH>
                <wp:positionV relativeFrom="paragraph">
                  <wp:posOffset>3665220</wp:posOffset>
                </wp:positionV>
                <wp:extent cx="3998595" cy="2483485"/>
                <wp:effectExtent l="0" t="0" r="20955" b="12065"/>
                <wp:wrapNone/>
                <wp:docPr id="1391473242" name="Rectangle 1391473242"/>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33"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F40946" id="Rectangle 1391473242" o:spid="_x0000_s1026" style="position:absolute;margin-left:414.45pt;margin-top:288.6pt;width:314.85pt;height:195.55pt;z-index:-251646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" strokecolor="windowText">
                <v:fill r:id="rId34" o:title="" recolor="t" rotate="t" type="frame"/>
              </v:rect>
            </w:pict>
          </mc:Fallback>
        </mc:AlternateContent>
      </w:r>
      <w:r>
        <w:rPr>
          <w:noProof/>
        </w:rPr>
        <mc:AlternateContent>
          <mc:Choice Requires="wps">
            <w:drawing>
              <wp:anchor distT="0" distB="0" distL="114300" distR="114300" simplePos="0" relativeHeight="251668992" behindDoc="1" locked="0" layoutInCell="1" allowOverlap="1" wp14:anchorId="21B12AB3" wp14:editId="00EB4742">
                <wp:simplePos x="0" y="0"/>
                <wp:positionH relativeFrom="column">
                  <wp:posOffset>1270</wp:posOffset>
                </wp:positionH>
                <wp:positionV relativeFrom="paragraph">
                  <wp:posOffset>3665220</wp:posOffset>
                </wp:positionV>
                <wp:extent cx="3998595" cy="2483485"/>
                <wp:effectExtent l="0" t="0" r="20955" b="12065"/>
                <wp:wrapNone/>
                <wp:docPr id="24" name="Rectangle 24"/>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35" cstate="print">
                            <a:extLst>
                              <a:ext uri="{28A0092B-C50C-407E-A947-70E740481C1C}">
                                <a14:useLocalDpi xmlns:a14="http://schemas.microsoft.com/office/drawing/2010/main" val="0"/>
                              </a:ext>
                            </a:extLst>
                          </a:blip>
                          <a:srcRect/>
                          <a:stretch>
                            <a:fillRect/>
                          </a:stretch>
                        </a:blipFill>
                        <a:ln w="952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C16775A" id="Rectangle 24" o:spid="_x0000_s1026" style="position:absolute;margin-left:.1pt;margin-top:288.6pt;width:314.85pt;height:195.55pt;z-index:-251647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" strokecolor="#385d8a">
                <v:fill r:id="rId36" o:title="" recolor="t" rotate="t" type="frame"/>
              </v:rect>
            </w:pict>
          </mc:Fallback>
        </mc:AlternateContent>
      </w:r>
      <w:r>
        <w:rPr>
          <w:noProof/>
        </w:rPr>
        <mc:AlternateContent>
          <mc:Choice Requires="wps">
            <w:drawing>
              <wp:anchor distT="0" distB="0" distL="114300" distR="114300" simplePos="0" relativeHeight="251667968" behindDoc="0" locked="0" layoutInCell="1" allowOverlap="1" wp14:anchorId="616C0F7E" wp14:editId="226B026A">
                <wp:simplePos x="0" y="0"/>
                <wp:positionH relativeFrom="column">
                  <wp:posOffset>2654300</wp:posOffset>
                </wp:positionH>
                <wp:positionV relativeFrom="paragraph">
                  <wp:posOffset>2138045</wp:posOffset>
                </wp:positionV>
                <wp:extent cx="3998595" cy="2483485"/>
                <wp:effectExtent l="0" t="0" r="20955" b="12065"/>
                <wp:wrapNone/>
                <wp:docPr id="23" name="Rectangle 23"/>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37"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7A018A" id="Rectangle 23" o:spid="_x0000_s1026" style="position:absolute;margin-left:209pt;margin-top:168.35pt;width:314.85pt;height:195.55pt;z-index:251667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" strokecolor="windowText">
                <v:fill r:id="rId38" o:title="" recolor="t" rotate="t" type="frame"/>
              </v:rect>
            </w:pict>
          </mc:Fallback>
        </mc:AlternateContent>
      </w:r>
      <w:r>
        <w:rPr>
          <w:noProof/>
        </w:rPr>
        <mc:AlternateContent>
          <mc:Choice Requires="wps">
            <w:drawing>
              <wp:anchor distT="0" distB="0" distL="114300" distR="114300" simplePos="0" relativeHeight="251666944" behindDoc="0" locked="0" layoutInCell="1" allowOverlap="1" wp14:anchorId="75672C95" wp14:editId="3E5FEBF1">
                <wp:simplePos x="0" y="0"/>
                <wp:positionH relativeFrom="column">
                  <wp:posOffset>5261610</wp:posOffset>
                </wp:positionH>
                <wp:positionV relativeFrom="paragraph">
                  <wp:posOffset>268605</wp:posOffset>
                </wp:positionV>
                <wp:extent cx="3998595" cy="2483485"/>
                <wp:effectExtent l="0" t="0" r="20955" b="12065"/>
                <wp:wrapNone/>
                <wp:docPr id="22" name="Rectangle 22"/>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39"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txbx>
                        <w:txbxContent>
                          <w:p w14:paraId="70AECFED" w14:textId="77777777" w:rsidR="0076316B" w:rsidRDefault="0076316B" w:rsidP="0076316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5672C95" id="Rectangle 22" o:spid="_x0000_s1028" style="position:absolute;margin-left:414.3pt;margin-top:21.15pt;width:314.85pt;height:195.55pt;z-index:251666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" strokecolor="windowText">
                <v:fill r:id="rId40" o:title="" recolor="t" rotate="t" type="frame"/>
                <v:textbox>
                  <w:txbxContent>
                    <w:p w14:paraId="70AECFED" w14:textId="77777777" w:rsidR="0076316B" w:rsidRDefault="0076316B" w:rsidP="0076316B">
                      <w:pPr>
                        <w:jc w:val="center"/>
                      </w:pPr>
                    </w:p>
                  </w:txbxContent>
                </v:textbox>
              </v:rect>
            </w:pict>
          </mc:Fallback>
        </mc:AlternateContent>
      </w:r>
      <w:r>
        <w:rPr>
          <w:noProof/>
        </w:rPr>
        <mc:AlternateContent>
          <mc:Choice Requires="wps">
            <w:drawing>
              <wp:anchor distT="0" distB="0" distL="114300" distR="114300" simplePos="0" relativeHeight="251665920" behindDoc="0" locked="0" layoutInCell="1" allowOverlap="1" wp14:anchorId="135A881C" wp14:editId="1818F456">
                <wp:simplePos x="0" y="0"/>
                <wp:positionH relativeFrom="column">
                  <wp:posOffset>0</wp:posOffset>
                </wp:positionH>
                <wp:positionV relativeFrom="paragraph">
                  <wp:posOffset>266065</wp:posOffset>
                </wp:positionV>
                <wp:extent cx="3998595" cy="2483485"/>
                <wp:effectExtent l="0" t="0" r="20955" b="12065"/>
                <wp:wrapNone/>
                <wp:docPr id="1814664859" name="Rectangle 1814664859"/>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41"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D826BA4" id="Rectangle 1814664859" o:spid="_x0000_s1026" style="position:absolute;margin-left:0;margin-top:20.95pt;width:314.85pt;height:195.55pt;z-index:251665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" strokecolor="windowText">
                <v:fill r:id="rId42" o:title="" recolor="t" rotate="t" type="frame"/>
              </v:rect>
            </w:pict>
          </mc:Fallback>
        </mc:AlternateContent>
      </w:r>
    </w:p>
    <w:p w14:paraId="4468803C" w14:textId="77777777" w:rsidR="0076316B" w:rsidRDefault="0076316B">
      <w:pPr>
        <w:rPr>
          <w:b/>
        </w:rPr>
      </w:pPr>
    </w:p>
    <w:p w14:paraId="0ACD4DF0" w14:textId="77777777" w:rsidR="0076316B" w:rsidRDefault="0076316B">
      <w:pPr>
        <w:rPr>
          <w:b/>
        </w:rPr>
      </w:pPr>
    </w:p>
    <w:p w14:paraId="705D4DA1" w14:textId="780C4C05" w:rsidR="00655C2D" w:rsidRDefault="00655C2D">
      <w:pPr>
        <w:rPr>
          <w:b/>
        </w:rPr>
      </w:pPr>
      <w:r>
        <w:rPr>
          <w:b/>
        </w:rPr>
        <w:br w:type="page"/>
      </w:r>
    </w:p>
    <w:p w14:paraId="7DC383A5" w14:textId="113C5077" w:rsidR="00BD2DEF" w:rsidRDefault="00BD2DEF">
      <w:pPr>
        <w:rPr>
          <w:b/>
        </w:rPr>
      </w:pPr>
      <w:r>
        <w:rPr>
          <w:noProof/>
        </w:rPr>
        <w:lastRenderedPageBreak/>
        <mc:AlternateContent>
          <mc:Choice Requires="wps">
            <w:drawing>
              <wp:anchor distT="0" distB="0" distL="114300" distR="114300" simplePos="0" relativeHeight="251682304" behindDoc="1" locked="0" layoutInCell="1" allowOverlap="1" wp14:anchorId="7DB14C02" wp14:editId="15BE3E12">
                <wp:simplePos x="0" y="0"/>
                <wp:positionH relativeFrom="column">
                  <wp:posOffset>5105400</wp:posOffset>
                </wp:positionH>
                <wp:positionV relativeFrom="paragraph">
                  <wp:posOffset>3428365</wp:posOffset>
                </wp:positionV>
                <wp:extent cx="3998595" cy="2483485"/>
                <wp:effectExtent l="0" t="0" r="20955" b="12065"/>
                <wp:wrapNone/>
                <wp:docPr id="1139713530" name="Rectangle 1139713530"/>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43"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0952EB9" id="Rectangle 1139713530" o:spid="_x0000_s1026" style="position:absolute;margin-left:402pt;margin-top:269.95pt;width:314.85pt;height:195.55pt;z-index:-251634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" strokecolor="windowText">
                <v:fill r:id="rId44" o:title="" recolor="t" rotate="t" type="frame"/>
              </v:rect>
            </w:pict>
          </mc:Fallback>
        </mc:AlternateContent>
      </w:r>
      <w:r>
        <w:rPr>
          <w:noProof/>
        </w:rPr>
        <mc:AlternateContent>
          <mc:Choice Requires="wps">
            <w:drawing>
              <wp:anchor distT="0" distB="0" distL="114300" distR="114300" simplePos="0" relativeHeight="251681280" behindDoc="1" locked="0" layoutInCell="1" allowOverlap="1" wp14:anchorId="52ED6A4A" wp14:editId="49F6A254">
                <wp:simplePos x="0" y="0"/>
                <wp:positionH relativeFrom="column">
                  <wp:posOffset>-152400</wp:posOffset>
                </wp:positionH>
                <wp:positionV relativeFrom="paragraph">
                  <wp:posOffset>3428365</wp:posOffset>
                </wp:positionV>
                <wp:extent cx="3998595" cy="2483485"/>
                <wp:effectExtent l="0" t="0" r="20955" b="12065"/>
                <wp:wrapNone/>
                <wp:docPr id="76753228" name="Rectangle 76753228"/>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45" cstate="print">
                            <a:extLst>
                              <a:ext uri="{28A0092B-C50C-407E-A947-70E740481C1C}">
                                <a14:useLocalDpi xmlns:a14="http://schemas.microsoft.com/office/drawing/2010/main" val="0"/>
                              </a:ext>
                            </a:extLst>
                          </a:blip>
                          <a:srcRect/>
                          <a:stretch>
                            <a:fillRect/>
                          </a:stretch>
                        </a:blipFill>
                        <a:ln w="952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5596D07" id="Rectangle 76753228" o:spid="_x0000_s1026" style="position:absolute;margin-left:-12pt;margin-top:269.95pt;width:314.85pt;height:195.55pt;z-index:-251635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" strokecolor="#385d8a">
                <v:fill r:id="rId46" o:title="" recolor="t" rotate="t" type="frame"/>
              </v:rect>
            </w:pict>
          </mc:Fallback>
        </mc:AlternateContent>
      </w:r>
      <w:r>
        <w:rPr>
          <w:noProof/>
        </w:rPr>
        <mc:AlternateContent>
          <mc:Choice Requires="wps">
            <w:drawing>
              <wp:anchor distT="0" distB="0" distL="114300" distR="114300" simplePos="0" relativeHeight="251680256" behindDoc="0" locked="0" layoutInCell="1" allowOverlap="1" wp14:anchorId="4ECBA3A3" wp14:editId="66AB0549">
                <wp:simplePos x="0" y="0"/>
                <wp:positionH relativeFrom="column">
                  <wp:posOffset>2495550</wp:posOffset>
                </wp:positionH>
                <wp:positionV relativeFrom="paragraph">
                  <wp:posOffset>1904365</wp:posOffset>
                </wp:positionV>
                <wp:extent cx="3998595" cy="2483485"/>
                <wp:effectExtent l="0" t="0" r="20955" b="12065"/>
                <wp:wrapNone/>
                <wp:docPr id="175767301" name="Rectangle 175767301"/>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47"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DF26775" id="Rectangle 175767301" o:spid="_x0000_s1026" style="position:absolute;margin-left:196.5pt;margin-top:149.95pt;width:314.85pt;height:195.55pt;z-index:251680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" strokecolor="windowText">
                <v:fill r:id="rId48" o:title="" recolor="t" rotate="t" type="frame"/>
              </v:rect>
            </w:pict>
          </mc:Fallback>
        </mc:AlternateContent>
      </w:r>
      <w:r>
        <w:rPr>
          <w:noProof/>
        </w:rPr>
        <mc:AlternateContent>
          <mc:Choice Requires="wps">
            <w:drawing>
              <wp:anchor distT="0" distB="0" distL="114300" distR="114300" simplePos="0" relativeHeight="251679232" behindDoc="0" locked="0" layoutInCell="1" allowOverlap="1" wp14:anchorId="49E84063" wp14:editId="4E2B1AAC">
                <wp:simplePos x="0" y="0"/>
                <wp:positionH relativeFrom="column">
                  <wp:posOffset>5105400</wp:posOffset>
                </wp:positionH>
                <wp:positionV relativeFrom="paragraph">
                  <wp:posOffset>37465</wp:posOffset>
                </wp:positionV>
                <wp:extent cx="3998595" cy="2483485"/>
                <wp:effectExtent l="0" t="0" r="20955" b="12065"/>
                <wp:wrapNone/>
                <wp:docPr id="72648633" name="Rectangle 72648633"/>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49"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txbx>
                        <w:txbxContent>
                          <w:p w14:paraId="2DC3A900" w14:textId="77777777" w:rsidR="00BD2DEF" w:rsidRDefault="00BD2DEF" w:rsidP="00BD2DE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9E84063" id="Rectangle 72648633" o:spid="_x0000_s1029" style="position:absolute;margin-left:402pt;margin-top:2.95pt;width:314.85pt;height:195.55pt;z-index:251679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" strokecolor="windowText">
                <v:fill r:id="rId50" o:title="" recolor="t" rotate="t" type="frame"/>
                <v:textbox>
                  <w:txbxContent>
                    <w:p w14:paraId="2DC3A900" w14:textId="77777777" w:rsidR="00BD2DEF" w:rsidRDefault="00BD2DEF" w:rsidP="00BD2DEF">
                      <w:pPr>
                        <w:jc w:val="center"/>
                      </w:pPr>
                    </w:p>
                  </w:txbxContent>
                </v:textbox>
              </v:rect>
            </w:pict>
          </mc:Fallback>
        </mc:AlternateContent>
      </w:r>
      <w:r>
        <w:rPr>
          <w:noProof/>
        </w:rPr>
        <mc:AlternateContent>
          <mc:Choice Requires="wps">
            <w:drawing>
              <wp:anchor distT="0" distB="0" distL="114300" distR="114300" simplePos="0" relativeHeight="251678208" behindDoc="0" locked="0" layoutInCell="1" allowOverlap="1" wp14:anchorId="42FDB60B" wp14:editId="267AC02C">
                <wp:simplePos x="0" y="0"/>
                <wp:positionH relativeFrom="column">
                  <wp:posOffset>-152400</wp:posOffset>
                </wp:positionH>
                <wp:positionV relativeFrom="paragraph">
                  <wp:posOffset>27940</wp:posOffset>
                </wp:positionV>
                <wp:extent cx="3998595" cy="2483485"/>
                <wp:effectExtent l="0" t="0" r="20955" b="12065"/>
                <wp:wrapNone/>
                <wp:docPr id="296873358" name="Rectangle 296873358"/>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51"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C702474" id="Rectangle 296873358" o:spid="_x0000_s1026" style="position:absolute;margin-left:-12pt;margin-top:2.2pt;width:314.85pt;height:195.55pt;z-index:251678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" strokecolor="windowText">
                <v:fill r:id="rId52" o:title="" recolor="t" rotate="t" type="frame"/>
              </v:rect>
            </w:pict>
          </mc:Fallback>
        </mc:AlternateContent>
      </w:r>
      <w:r>
        <w:rPr>
          <w:b/>
        </w:rPr>
        <w:br w:type="page"/>
      </w:r>
    </w:p>
    <w:p w14:paraId="60F05CDD" w14:textId="79E8F771" w:rsidR="0076316B" w:rsidRDefault="0076316B">
      <w:pPr>
        <w:rPr>
          <w:b/>
        </w:rPr>
      </w:pPr>
      <w:r>
        <w:rPr>
          <w:noProof/>
        </w:rPr>
        <w:lastRenderedPageBreak/>
        <mc:AlternateContent>
          <mc:Choice Requires="wps">
            <w:drawing>
              <wp:anchor distT="0" distB="0" distL="114300" distR="114300" simplePos="0" relativeHeight="251672064" behindDoc="0" locked="0" layoutInCell="1" allowOverlap="1" wp14:anchorId="675E3A69" wp14:editId="56F595A5">
                <wp:simplePos x="0" y="0"/>
                <wp:positionH relativeFrom="column">
                  <wp:posOffset>-152400</wp:posOffset>
                </wp:positionH>
                <wp:positionV relativeFrom="paragraph">
                  <wp:posOffset>37465</wp:posOffset>
                </wp:positionV>
                <wp:extent cx="3998595" cy="2483485"/>
                <wp:effectExtent l="0" t="0" r="20955" b="12065"/>
                <wp:wrapNone/>
                <wp:docPr id="371199380" name="Rectangle 371199380"/>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53"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48417A6" id="Rectangle 371199380" o:spid="_x0000_s1026" style="position:absolute;margin-left:-12pt;margin-top:2.95pt;width:314.85pt;height:195.55pt;z-index:251672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" strokecolor="windowText">
                <v:fill r:id="rId54" o:title="" recolor="t" rotate="t" type="frame"/>
              </v:rect>
            </w:pict>
          </mc:Fallback>
        </mc:AlternateContent>
      </w:r>
      <w:r>
        <w:rPr>
          <w:noProof/>
        </w:rPr>
        <mc:AlternateContent>
          <mc:Choice Requires="wps">
            <w:drawing>
              <wp:anchor distT="0" distB="0" distL="114300" distR="114300" simplePos="0" relativeHeight="251673088" behindDoc="0" locked="0" layoutInCell="1" allowOverlap="1" wp14:anchorId="32B9BDA2" wp14:editId="75BDBB56">
                <wp:simplePos x="0" y="0"/>
                <wp:positionH relativeFrom="column">
                  <wp:posOffset>5105400</wp:posOffset>
                </wp:positionH>
                <wp:positionV relativeFrom="paragraph">
                  <wp:posOffset>46990</wp:posOffset>
                </wp:positionV>
                <wp:extent cx="3998595" cy="2483485"/>
                <wp:effectExtent l="0" t="0" r="20955" b="12065"/>
                <wp:wrapNone/>
                <wp:docPr id="2068462693" name="Rectangle 2068462693"/>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55"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txbx>
                        <w:txbxContent>
                          <w:p w14:paraId="6D2C1C13" w14:textId="77777777" w:rsidR="0076316B" w:rsidRDefault="0076316B" w:rsidP="0076316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B9BDA2" id="Rectangle 2068462693" o:spid="_x0000_s1030" style="position:absolute;margin-left:402pt;margin-top:3.7pt;width:314.85pt;height:195.55pt;z-index:251673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" strokecolor="windowText">
                <v:fill r:id="rId56" o:title="" recolor="t" rotate="t" type="frame"/>
                <v:textbox>
                  <w:txbxContent>
                    <w:p w14:paraId="6D2C1C13" w14:textId="77777777" w:rsidR="0076316B" w:rsidRDefault="0076316B" w:rsidP="0076316B">
                      <w:pPr>
                        <w:jc w:val="center"/>
                      </w:pPr>
                    </w:p>
                  </w:txbxContent>
                </v:textbox>
              </v:rect>
            </w:pict>
          </mc:Fallback>
        </mc:AlternateContent>
      </w:r>
      <w:r>
        <w:rPr>
          <w:noProof/>
        </w:rPr>
        <mc:AlternateContent>
          <mc:Choice Requires="wps">
            <w:drawing>
              <wp:anchor distT="0" distB="0" distL="114300" distR="114300" simplePos="0" relativeHeight="251675136" behindDoc="1" locked="0" layoutInCell="1" allowOverlap="1" wp14:anchorId="5390C381" wp14:editId="7969B62A">
                <wp:simplePos x="0" y="0"/>
                <wp:positionH relativeFrom="column">
                  <wp:posOffset>-152400</wp:posOffset>
                </wp:positionH>
                <wp:positionV relativeFrom="paragraph">
                  <wp:posOffset>3437890</wp:posOffset>
                </wp:positionV>
                <wp:extent cx="3998595" cy="2483485"/>
                <wp:effectExtent l="0" t="0" r="20955" b="12065"/>
                <wp:wrapNone/>
                <wp:docPr id="2121602060" name="Rectangle 2121602060"/>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57" cstate="print">
                            <a:extLst>
                              <a:ext uri="{28A0092B-C50C-407E-A947-70E740481C1C}">
                                <a14:useLocalDpi xmlns:a14="http://schemas.microsoft.com/office/drawing/2010/main" val="0"/>
                              </a:ext>
                            </a:extLst>
                          </a:blip>
                          <a:srcRect/>
                          <a:stretch>
                            <a:fillRect/>
                          </a:stretch>
                        </a:blipFill>
                        <a:ln w="952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4745D61" id="Rectangle 2121602060" o:spid="_x0000_s1026" style="position:absolute;margin-left:-12pt;margin-top:270.7pt;width:314.85pt;height:195.55pt;z-index:-2516413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" strokecolor="#385d8a">
                <v:fill r:id="rId58" o:title="" recolor="t" rotate="t" type="frame"/>
              </v:rect>
            </w:pict>
          </mc:Fallback>
        </mc:AlternateContent>
      </w:r>
      <w:r>
        <w:rPr>
          <w:noProof/>
        </w:rPr>
        <mc:AlternateContent>
          <mc:Choice Requires="wps">
            <w:drawing>
              <wp:anchor distT="0" distB="0" distL="114300" distR="114300" simplePos="0" relativeHeight="251676160" behindDoc="1" locked="0" layoutInCell="1" allowOverlap="1" wp14:anchorId="3846854D" wp14:editId="677E5CDF">
                <wp:simplePos x="0" y="0"/>
                <wp:positionH relativeFrom="column">
                  <wp:posOffset>5105400</wp:posOffset>
                </wp:positionH>
                <wp:positionV relativeFrom="paragraph">
                  <wp:posOffset>3437890</wp:posOffset>
                </wp:positionV>
                <wp:extent cx="3998595" cy="2483485"/>
                <wp:effectExtent l="0" t="0" r="20955" b="12065"/>
                <wp:wrapNone/>
                <wp:docPr id="2104000636" name="Rectangle 2104000636"/>
                <wp:cNvGraphicFramePr/>
                <a:graphic xmlns:a="http://schemas.openxmlformats.org/drawingml/2006/main">
                  <a:graphicData uri="http://schemas.microsoft.com/office/word/2010/wordprocessingShape">
                    <wps:wsp>
                      <wps:cNvSpPr/>
                      <wps:spPr>
                        <a:xfrm>
                          <a:off x="0" y="0"/>
                          <a:ext cx="3998595" cy="2483485"/>
                        </a:xfrm>
                        <a:prstGeom prst="rect">
                          <a:avLst/>
                        </a:prstGeom>
                        <a:blipFill dpi="0" rotWithShape="1">
                          <a:blip r:embed="rId59" cstate="print">
                            <a:extLst>
                              <a:ext uri="{28A0092B-C50C-407E-A947-70E740481C1C}">
                                <a14:useLocalDpi xmlns:a14="http://schemas.microsoft.com/office/drawing/2010/main" val="0"/>
                              </a:ext>
                            </a:extLst>
                          </a:blip>
                          <a:srcRect/>
                          <a:stretch>
                            <a:fillRect/>
                          </a:stretch>
                        </a:blip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E5E505" id="Rectangle 2104000636" o:spid="_x0000_s1026" style="position:absolute;margin-left:402pt;margin-top:270.7pt;width:314.85pt;height:195.55pt;z-index:-251640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" strokecolor="windowText">
                <v:fill r:id="rId60" o:title="" recolor="t" rotate="t" type="frame"/>
              </v:rect>
            </w:pict>
          </mc:Fallback>
        </mc:AlternateContent>
      </w:r>
      <w:r>
        <w:rPr>
          <w:b/>
        </w:rPr>
        <w:br w:type="page"/>
      </w:r>
    </w:p>
    <w:p w14:paraId="04E51285" w14:textId="77777777" w:rsidR="0076316B" w:rsidRDefault="0076316B">
      <w:pPr>
        <w:rPr>
          <w:b/>
        </w:rPr>
      </w:pPr>
    </w:p>
    <w:p w14:paraId="3F792B03" w14:textId="77777777" w:rsidR="00655C2D" w:rsidRDefault="00655C2D">
      <w:pPr>
        <w:rPr>
          <w:b/>
        </w:rPr>
      </w:pPr>
    </w:p>
    <w:p w14:paraId="06CBBEFC" w14:textId="77777777" w:rsidR="00655C2D" w:rsidRDefault="00655C2D" w:rsidP="00635F83">
      <w:pPr>
        <w:jc w:val="both"/>
        <w:rPr>
          <w:b/>
        </w:rPr>
      </w:pPr>
    </w:p>
    <w:p w14:paraId="096FE230" w14:textId="77777777" w:rsidR="00655C2D" w:rsidRDefault="00655C2D" w:rsidP="00635F83">
      <w:pPr>
        <w:jc w:val="both"/>
        <w:rPr>
          <w:b/>
        </w:rPr>
      </w:pPr>
    </w:p>
    <w:p w14:paraId="12F8DC0E" w14:textId="6CAAD293" w:rsidR="00635F83" w:rsidRPr="00CB5627" w:rsidRDefault="00635F83" w:rsidP="00635F83">
      <w:pPr>
        <w:jc w:val="both"/>
        <w:rPr>
          <w:b/>
        </w:rPr>
      </w:pPr>
      <w:r w:rsidRPr="00CB5627">
        <w:rPr>
          <w:b/>
        </w:rPr>
        <w:t>COUNCIL TAX</w:t>
      </w:r>
    </w:p>
    <w:p w14:paraId="701ECA2B" w14:textId="77777777" w:rsidR="00635F83" w:rsidRDefault="00635F83" w:rsidP="00635F83">
      <w:pPr>
        <w:jc w:val="both"/>
      </w:pPr>
      <w:r w:rsidRPr="00CB5627">
        <w:t>Maidstone Borough Council Tax Band</w:t>
      </w:r>
    </w:p>
    <w:p w14:paraId="683EBF97" w14:textId="77777777" w:rsidR="00635F83" w:rsidRDefault="00635F83" w:rsidP="00635F83">
      <w:pPr>
        <w:jc w:val="both"/>
        <w:rPr>
          <w:b/>
        </w:rPr>
      </w:pPr>
    </w:p>
    <w:p w14:paraId="4A48FA51" w14:textId="77777777" w:rsidR="00635F83" w:rsidRDefault="00635F83" w:rsidP="00635F83">
      <w:pPr>
        <w:jc w:val="both"/>
        <w:rPr>
          <w:b/>
        </w:rPr>
      </w:pPr>
    </w:p>
    <w:p w14:paraId="6CB7D5EE" w14:textId="77777777" w:rsidR="00635F83" w:rsidRDefault="00635F83" w:rsidP="00635F83">
      <w:pPr>
        <w:jc w:val="both"/>
        <w:rPr>
          <w:b/>
        </w:rPr>
      </w:pPr>
      <w:r>
        <w:rPr>
          <w:b/>
        </w:rPr>
        <w:t>ENERGY PERFORMANCE CERTIFICATE</w:t>
      </w:r>
    </w:p>
    <w:p w14:paraId="521C8291" w14:textId="77777777" w:rsidR="007A4365" w:rsidRDefault="007A4365" w:rsidP="00635F83">
      <w:pPr>
        <w:jc w:val="both"/>
        <w:rPr>
          <w:b/>
        </w:rPr>
      </w:pPr>
    </w:p>
    <w:p w14:paraId="639709DD" w14:textId="6FDEF591" w:rsidR="00635F83" w:rsidRDefault="002B1D3D" w:rsidP="00635F83">
      <w:pPr>
        <w:jc w:val="both"/>
        <w:rPr>
          <w:b/>
        </w:rPr>
      </w:pPr>
      <w:r w:rsidRPr="002B1D3D">
        <w:rPr>
          <w:b/>
          <w:noProof/>
        </w:rPr>
        <w:drawing>
          <wp:inline distT="0" distB="0" distL="0" distR="0" wp14:anchorId="577FB7FB" wp14:editId="337CC443">
            <wp:extent cx="4357370" cy="2620010"/>
            <wp:effectExtent l="0" t="0" r="5080" b="8890"/>
            <wp:docPr id="481701747" name="Picture 1" descr="A chart of energy efficienc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701747" name="Picture 1" descr="A chart of energy efficiency&#10;&#10;AI-generated content may be incorrect."/>
                    <pic:cNvPicPr/>
                  </pic:nvPicPr>
                  <pic:blipFill>
                    <a:blip r:embed="rId61"/>
                    <a:stretch>
                      <a:fillRect/>
                    </a:stretch>
                  </pic:blipFill>
                  <pic:spPr>
                    <a:xfrm>
                      <a:off x="0" y="0"/>
                      <a:ext cx="4357370" cy="2620010"/>
                    </a:xfrm>
                    <a:prstGeom prst="rect">
                      <a:avLst/>
                    </a:prstGeom>
                  </pic:spPr>
                </pic:pic>
              </a:graphicData>
            </a:graphic>
          </wp:inline>
        </w:drawing>
      </w:r>
    </w:p>
    <w:p w14:paraId="34624D9C" w14:textId="54820C57" w:rsidR="00635F83" w:rsidRPr="0031611D" w:rsidRDefault="00635F83" w:rsidP="00635F83">
      <w:pPr>
        <w:jc w:val="both"/>
      </w:pPr>
      <w:r>
        <w:t xml:space="preserve">EPC Rating: </w:t>
      </w:r>
      <w:r w:rsidR="002B1D3D">
        <w:t>C</w:t>
      </w:r>
    </w:p>
    <w:p w14:paraId="64D38B0B" w14:textId="77777777" w:rsidR="00635F83" w:rsidRDefault="00635F83" w:rsidP="00635F83">
      <w:pPr>
        <w:jc w:val="both"/>
      </w:pPr>
    </w:p>
    <w:p w14:paraId="228A225A" w14:textId="77777777" w:rsidR="00635F83" w:rsidRDefault="00635F83" w:rsidP="00635F83">
      <w:pPr>
        <w:jc w:val="both"/>
      </w:pPr>
      <w:r>
        <w:rPr>
          <w:b/>
        </w:rPr>
        <w:t>MONEY LAUNDERING REGULATIONS</w:t>
      </w:r>
    </w:p>
    <w:p w14:paraId="2854AC1E" w14:textId="77777777" w:rsidR="00635F83" w:rsidRDefault="00635F83" w:rsidP="00635F83">
      <w:pPr>
        <w:jc w:val="both"/>
      </w:pPr>
      <w:r>
        <w:t>Intending purchasers will be asked to produce identification documentation at a later stage and we would ask for your co-operation in order that there will be no delay in agreeing the sale.</w:t>
      </w:r>
    </w:p>
    <w:p w14:paraId="535BB112" w14:textId="77777777" w:rsidR="00635F83" w:rsidRDefault="00635F83" w:rsidP="00635F83">
      <w:pPr>
        <w:jc w:val="both"/>
      </w:pPr>
    </w:p>
    <w:p w14:paraId="7FA4E5E3" w14:textId="77777777" w:rsidR="00635F83" w:rsidRDefault="00635F83" w:rsidP="00635F83">
      <w:pPr>
        <w:jc w:val="both"/>
        <w:rPr>
          <w:i/>
          <w:sz w:val="20"/>
        </w:rPr>
      </w:pPr>
    </w:p>
    <w:p w14:paraId="74143A4F" w14:textId="77777777" w:rsidR="00635F83" w:rsidRDefault="00635F83" w:rsidP="00635F83">
      <w:pPr>
        <w:jc w:val="both"/>
        <w:rPr>
          <w:i/>
          <w:sz w:val="20"/>
        </w:rPr>
      </w:pPr>
      <w:r>
        <w:rPr>
          <w:i/>
          <w:sz w:val="20"/>
        </w:rPr>
        <w:t>These details have been prepared to comply with the 1991 Property Misdescriptions Act.  Great care has been taken to be as accurate as is realistic.  Please note that it should not be assumed that any fixtures or fittings are automatically included within the sale of this property.  None of the services, fittings or appliances within the property have been tested by the Agent and, therefore, prospective purchasers should satisfy themselves that any of the aforesaid mentioned in the Sales Particulars are in working order.  All measurements are approximate, and these details are intended for guidance only and cannot be incorporated in any contract.</w:t>
      </w:r>
    </w:p>
    <w:p w14:paraId="470DEAD9" w14:textId="77777777" w:rsidR="00CB5627" w:rsidRDefault="00CB5627" w:rsidP="00C4292D">
      <w:pPr>
        <w:jc w:val="both"/>
        <w:rPr>
          <w:b/>
        </w:rPr>
      </w:pPr>
    </w:p>
    <w:p w14:paraId="7BF7744D" w14:textId="694DB03E" w:rsidR="005C3898" w:rsidRDefault="005C3898">
      <w:pPr>
        <w:rPr>
          <w:b/>
        </w:rPr>
      </w:pPr>
      <w:r>
        <w:rPr>
          <w:b/>
        </w:rPr>
        <w:br w:type="page"/>
      </w:r>
    </w:p>
    <w:p w14:paraId="646F21B3" w14:textId="77777777" w:rsidR="005C3898" w:rsidRDefault="005C3898">
      <w:pPr>
        <w:rPr>
          <w:b/>
        </w:rPr>
      </w:pPr>
    </w:p>
    <w:p w14:paraId="7B86468E" w14:textId="77777777" w:rsidR="005C3898" w:rsidRDefault="005C3898">
      <w:pPr>
        <w:rPr>
          <w:b/>
        </w:rPr>
        <w:sectPr w:rsidR="005C3898" w:rsidSect="00CB5627">
          <w:type w:val="continuous"/>
          <w:pgSz w:w="16834" w:h="11909" w:orient="landscape" w:code="9"/>
          <w:pgMar w:top="1440" w:right="1195" w:bottom="1296" w:left="1195" w:header="403" w:footer="0" w:gutter="0"/>
          <w:cols w:num="2" w:space="720"/>
          <w:docGrid w:linePitch="360"/>
        </w:sectPr>
      </w:pPr>
    </w:p>
    <w:p w14:paraId="4473DA20" w14:textId="2EFFA2DB" w:rsidR="005C3898" w:rsidRDefault="005C3898">
      <w:pPr>
        <w:rPr>
          <w:b/>
        </w:rPr>
      </w:pPr>
      <w:r>
        <w:rPr>
          <w:b/>
        </w:rPr>
        <w:t>FLOORPLANS</w:t>
      </w:r>
    </w:p>
    <w:p w14:paraId="13494537" w14:textId="37600E62" w:rsidR="00CB5627" w:rsidRDefault="007A4365" w:rsidP="00C4292D">
      <w:pPr>
        <w:jc w:val="both"/>
        <w:rPr>
          <w:b/>
        </w:rPr>
      </w:pPr>
      <w:r>
        <w:rPr>
          <w:b/>
          <w:noProof/>
        </w:rPr>
        <w:drawing>
          <wp:inline distT="0" distB="0" distL="0" distR="0" wp14:anchorId="7B148789" wp14:editId="1C2042D2">
            <wp:extent cx="7191375" cy="5230039"/>
            <wp:effectExtent l="0" t="0" r="0" b="8890"/>
            <wp:docPr id="1778830847" name="Picture 30" descr="A floor plan of a hous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8830847" name="Picture 30" descr="A floor plan of a house&#10;&#10;AI-generated content may be incorrect."/>
                    <pic:cNvPicPr/>
                  </pic:nvPicPr>
                  <pic:blipFill>
                    <a:blip r:embed="rId62" cstate="print">
                      <a:extLst>
                        <a:ext uri="{28A0092B-C50C-407E-A947-70E740481C1C}">
                          <a14:useLocalDpi xmlns:a14="http://schemas.microsoft.com/office/drawing/2010/main" val="0"/>
                        </a:ext>
                      </a:extLst>
                    </a:blip>
                    <a:stretch>
                      <a:fillRect/>
                    </a:stretch>
                  </pic:blipFill>
                  <pic:spPr>
                    <a:xfrm>
                      <a:off x="0" y="0"/>
                      <a:ext cx="7227187" cy="5256084"/>
                    </a:xfrm>
                    <a:prstGeom prst="rect">
                      <a:avLst/>
                    </a:prstGeom>
                  </pic:spPr>
                </pic:pic>
              </a:graphicData>
            </a:graphic>
          </wp:inline>
        </w:drawing>
      </w:r>
    </w:p>
    <w:p w14:paraId="5F359645" w14:textId="77777777" w:rsidR="00635F83" w:rsidRDefault="00635F83" w:rsidP="00C4292D">
      <w:pPr>
        <w:jc w:val="both"/>
        <w:rPr>
          <w:b/>
        </w:rPr>
      </w:pPr>
    </w:p>
    <w:sectPr w:rsidR="00635F83" w:rsidSect="005C3898">
      <w:type w:val="continuous"/>
      <w:pgSz w:w="16834" w:h="11909" w:orient="landscape" w:code="9"/>
      <w:pgMar w:top="1440" w:right="1195" w:bottom="1296" w:left="1195" w:header="403"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27D402" w14:textId="77777777" w:rsidR="00F96996" w:rsidRDefault="00F96996">
      <w:r>
        <w:separator/>
      </w:r>
    </w:p>
  </w:endnote>
  <w:endnote w:type="continuationSeparator" w:id="0">
    <w:p w14:paraId="3FAD8D00" w14:textId="77777777" w:rsidR="00F96996" w:rsidRDefault="00F969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Schlbk">
    <w:altName w:val="Cambria"/>
    <w:panose1 w:val="00000000000000000000"/>
    <w:charset w:val="00"/>
    <w:family w:val="roman"/>
    <w:notTrueType/>
    <w:pitch w:val="variable"/>
    <w:sig w:usb0="00000003" w:usb1="00000000" w:usb2="00000000" w:usb3="00000000" w:csb0="00000001" w:csb1="00000000"/>
  </w:font>
  <w:font w:name="Clarendon BT">
    <w:altName w:val="Century"/>
    <w:charset w:val="00"/>
    <w:family w:val="roman"/>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Kunstler Script">
    <w:panose1 w:val="030304020206070D0D06"/>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42045F" w14:textId="77777777" w:rsidR="000A5782" w:rsidRDefault="000A57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6B0422" w14:textId="4CC8B16A" w:rsidR="00E322ED" w:rsidRDefault="00EB543D" w:rsidP="002417C4">
    <w:pPr>
      <w:pStyle w:val="Footer"/>
    </w:pPr>
    <w:r>
      <w:rPr>
        <w:noProof/>
      </w:rPr>
      <w:drawing>
        <wp:anchor distT="0" distB="0" distL="114300" distR="114300" simplePos="0" relativeHeight="251669504" behindDoc="0" locked="0" layoutInCell="1" allowOverlap="1" wp14:anchorId="615038D8" wp14:editId="2B42B74D">
          <wp:simplePos x="0" y="0"/>
          <wp:positionH relativeFrom="column">
            <wp:posOffset>2230734</wp:posOffset>
          </wp:positionH>
          <wp:positionV relativeFrom="paragraph">
            <wp:posOffset>271479</wp:posOffset>
          </wp:positionV>
          <wp:extent cx="5864860" cy="328930"/>
          <wp:effectExtent l="0" t="0" r="254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64860" cy="328930"/>
                  </a:xfrm>
                  <a:prstGeom prst="rect">
                    <a:avLst/>
                  </a:prstGeom>
                  <a:noFill/>
                </pic:spPr>
              </pic:pic>
            </a:graphicData>
          </a:graphic>
          <wp14:sizeRelH relativeFrom="page">
            <wp14:pctWidth>0</wp14:pctWidth>
          </wp14:sizeRelH>
          <wp14:sizeRelV relativeFrom="page">
            <wp14:pctHeight>0</wp14:pctHeight>
          </wp14:sizeRelV>
        </wp:anchor>
      </w:drawing>
    </w:r>
    <w:r w:rsidR="00E17D5D">
      <w:rPr>
        <w:noProof/>
      </w:rPr>
      <mc:AlternateContent>
        <mc:Choice Requires="wps">
          <w:drawing>
            <wp:anchor distT="0" distB="0" distL="114300" distR="114300" simplePos="0" relativeHeight="251666432" behindDoc="0" locked="0" layoutInCell="1" allowOverlap="1" wp14:anchorId="5F50F18F" wp14:editId="647BADB1">
              <wp:simplePos x="0" y="0"/>
              <wp:positionH relativeFrom="margin">
                <wp:posOffset>8277860</wp:posOffset>
              </wp:positionH>
              <wp:positionV relativeFrom="paragraph">
                <wp:posOffset>6350</wp:posOffset>
              </wp:positionV>
              <wp:extent cx="2105025" cy="619125"/>
              <wp:effectExtent l="0" t="0" r="9525" b="9525"/>
              <wp:wrapNone/>
              <wp:docPr id="19"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5025" cy="619125"/>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42AB9CD4" w14:textId="77777777" w:rsidR="00E17D5D" w:rsidRPr="002262D9" w:rsidRDefault="00E17D5D" w:rsidP="00E17D5D">
                          <w:pPr>
                            <w:jc w:val="right"/>
                            <w:rPr>
                              <w:color w:val="17365D"/>
                              <w:sz w:val="20"/>
                            </w:rPr>
                          </w:pPr>
                          <w:r w:rsidRPr="002262D9">
                            <w:rPr>
                              <w:color w:val="17365D"/>
                              <w:sz w:val="20"/>
                            </w:rPr>
                            <w:t>enquiries@radfordsestates.co.uk</w:t>
                          </w:r>
                        </w:p>
                        <w:p w14:paraId="4CAC3979" w14:textId="77777777" w:rsidR="00E17D5D" w:rsidRPr="008C3B5D" w:rsidRDefault="00E17D5D" w:rsidP="00E17D5D">
                          <w:pPr>
                            <w:jc w:val="right"/>
                            <w:rPr>
                              <w:color w:val="17365D"/>
                              <w:sz w:val="16"/>
                            </w:rPr>
                          </w:pPr>
                          <w:hyperlink r:id="rId2" w:history="1">
                            <w:r w:rsidRPr="008C3B5D">
                              <w:rPr>
                                <w:color w:val="17365D"/>
                                <w:sz w:val="20"/>
                              </w:rPr>
                              <w:t>www.radfordsestates.co.uk</w:t>
                            </w:r>
                          </w:hyperlink>
                        </w:p>
                        <w:p w14:paraId="0625A33D" w14:textId="77777777" w:rsidR="00E17D5D" w:rsidRPr="002262D9" w:rsidRDefault="00E17D5D" w:rsidP="00E17D5D">
                          <w:pPr>
                            <w:jc w:val="right"/>
                            <w:rPr>
                              <w:color w:val="17365D"/>
                              <w:sz w:val="20"/>
                            </w:rPr>
                          </w:pPr>
                          <w:r>
                            <w:rPr>
                              <w:color w:val="17365D"/>
                              <w:sz w:val="20"/>
                            </w:rPr>
                            <w:t>01580 893152</w:t>
                          </w:r>
                        </w:p>
                        <w:p w14:paraId="6CF40B30" w14:textId="77777777" w:rsidR="00E17D5D" w:rsidRDefault="00E17D5D" w:rsidP="00E17D5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50F18F" id="_x0000_t202" coordsize="21600,21600" o:spt="202" path="m,l,21600r21600,l21600,xe">
              <v:stroke joinstyle="miter"/>
              <v:path gradientshapeok="t" o:connecttype="rect"/>
            </v:shapetype>
            <v:shape id="Text Box 131" o:spid="_x0000_s1032" type="#_x0000_t202" style="position:absolute;margin-left:651.8pt;margin-top:.5pt;width:165.75pt;height:48.7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" stroked="f" strokeweight="1pt">
              <v:textbox>
                <w:txbxContent>
                  <w:p w14:paraId="42AB9CD4" w14:textId="77777777" w:rsidR="00E17D5D" w:rsidRPr="002262D9" w:rsidRDefault="00E17D5D" w:rsidP="00E17D5D">
                    <w:pPr>
                      <w:jc w:val="right"/>
                      <w:rPr>
                        <w:color w:val="17365D"/>
                        <w:sz w:val="20"/>
                      </w:rPr>
                    </w:pPr>
                    <w:r w:rsidRPr="002262D9">
                      <w:rPr>
                        <w:color w:val="17365D"/>
                        <w:sz w:val="20"/>
                      </w:rPr>
                      <w:t>enquiries@radfordsestates.co.uk</w:t>
                    </w:r>
                  </w:p>
                  <w:p w14:paraId="4CAC3979" w14:textId="77777777" w:rsidR="00E17D5D" w:rsidRPr="008C3B5D" w:rsidRDefault="00E17D5D" w:rsidP="00E17D5D">
                    <w:pPr>
                      <w:jc w:val="right"/>
                      <w:rPr>
                        <w:color w:val="17365D"/>
                        <w:sz w:val="16"/>
                      </w:rPr>
                    </w:pPr>
                    <w:hyperlink r:id="rId3" w:history="1">
                      <w:r w:rsidRPr="008C3B5D">
                        <w:rPr>
                          <w:color w:val="17365D"/>
                          <w:sz w:val="20"/>
                        </w:rPr>
                        <w:t>www.radfordsestates.co.uk</w:t>
                      </w:r>
                    </w:hyperlink>
                  </w:p>
                  <w:p w14:paraId="0625A33D" w14:textId="77777777" w:rsidR="00E17D5D" w:rsidRPr="002262D9" w:rsidRDefault="00E17D5D" w:rsidP="00E17D5D">
                    <w:pPr>
                      <w:jc w:val="right"/>
                      <w:rPr>
                        <w:color w:val="17365D"/>
                        <w:sz w:val="20"/>
                      </w:rPr>
                    </w:pPr>
                    <w:r>
                      <w:rPr>
                        <w:color w:val="17365D"/>
                        <w:sz w:val="20"/>
                      </w:rPr>
                      <w:t>01580 893152</w:t>
                    </w:r>
                  </w:p>
                  <w:p w14:paraId="6CF40B30" w14:textId="77777777" w:rsidR="00E17D5D" w:rsidRDefault="00E17D5D" w:rsidP="00E17D5D"/>
                </w:txbxContent>
              </v:textbox>
              <w10:wrap anchorx="margin"/>
            </v:shape>
          </w:pict>
        </mc:Fallback>
      </mc:AlternateContent>
    </w:r>
    <w:r w:rsidR="00E17D5D">
      <w:rPr>
        <w:noProof/>
      </w:rPr>
      <mc:AlternateContent>
        <mc:Choice Requires="wps">
          <w:drawing>
            <wp:anchor distT="0" distB="0" distL="114300" distR="114300" simplePos="0" relativeHeight="251651072" behindDoc="0" locked="0" layoutInCell="1" allowOverlap="1" wp14:anchorId="75BFAE40" wp14:editId="558CB4A6">
              <wp:simplePos x="0" y="0"/>
              <wp:positionH relativeFrom="column">
                <wp:posOffset>276860</wp:posOffset>
              </wp:positionH>
              <wp:positionV relativeFrom="paragraph">
                <wp:posOffset>4445</wp:posOffset>
              </wp:positionV>
              <wp:extent cx="2019300" cy="725170"/>
              <wp:effectExtent l="0" t="0" r="0" b="0"/>
              <wp:wrapNone/>
              <wp:docPr id="14"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72517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5A385AE2" w14:textId="77777777" w:rsidR="002417C4" w:rsidRPr="002262D9" w:rsidRDefault="002417C4" w:rsidP="002417C4">
                          <w:pPr>
                            <w:rPr>
                              <w:color w:val="17365D"/>
                              <w:sz w:val="20"/>
                            </w:rPr>
                          </w:pPr>
                          <w:r w:rsidRPr="002262D9">
                            <w:rPr>
                              <w:color w:val="17365D"/>
                              <w:sz w:val="20"/>
                            </w:rPr>
                            <w:t>The Estate Office, Crampton House</w:t>
                          </w:r>
                        </w:p>
                        <w:p w14:paraId="3F037375" w14:textId="77777777" w:rsidR="002417C4" w:rsidRPr="002262D9" w:rsidRDefault="002417C4" w:rsidP="002417C4">
                          <w:pPr>
                            <w:rPr>
                              <w:color w:val="17365D"/>
                              <w:sz w:val="20"/>
                            </w:rPr>
                          </w:pPr>
                          <w:r w:rsidRPr="002262D9">
                            <w:rPr>
                              <w:color w:val="17365D"/>
                              <w:sz w:val="20"/>
                            </w:rPr>
                            <w:t>High Street, Staplehurst</w:t>
                          </w:r>
                        </w:p>
                        <w:p w14:paraId="027123CD" w14:textId="77777777" w:rsidR="002417C4" w:rsidRPr="002262D9" w:rsidRDefault="002417C4" w:rsidP="002417C4">
                          <w:pPr>
                            <w:rPr>
                              <w:color w:val="17365D"/>
                              <w:sz w:val="20"/>
                            </w:rPr>
                          </w:pPr>
                          <w:r w:rsidRPr="002262D9">
                            <w:rPr>
                              <w:color w:val="17365D"/>
                              <w:sz w:val="20"/>
                            </w:rPr>
                            <w:t>Kent, TN12 0AU</w:t>
                          </w:r>
                        </w:p>
                        <w:p w14:paraId="49773036" w14:textId="77777777" w:rsidR="002417C4" w:rsidRDefault="002417C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BFAE40" id="Text Box 130" o:spid="_x0000_s1033" type="#_x0000_t202" style="position:absolute;margin-left:21.8pt;margin-top:.35pt;width:159pt;height:57.1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" stroked="f" strokeweight="1pt">
              <v:textbox>
                <w:txbxContent>
                  <w:p w14:paraId="5A385AE2" w14:textId="77777777" w:rsidR="002417C4" w:rsidRPr="002262D9" w:rsidRDefault="002417C4" w:rsidP="002417C4">
                    <w:pPr>
                      <w:rPr>
                        <w:color w:val="17365D"/>
                        <w:sz w:val="20"/>
                      </w:rPr>
                    </w:pPr>
                    <w:r w:rsidRPr="002262D9">
                      <w:rPr>
                        <w:color w:val="17365D"/>
                        <w:sz w:val="20"/>
                      </w:rPr>
                      <w:t>The Estate Office, Crampton House</w:t>
                    </w:r>
                  </w:p>
                  <w:p w14:paraId="3F037375" w14:textId="77777777" w:rsidR="002417C4" w:rsidRPr="002262D9" w:rsidRDefault="002417C4" w:rsidP="002417C4">
                    <w:pPr>
                      <w:rPr>
                        <w:color w:val="17365D"/>
                        <w:sz w:val="20"/>
                      </w:rPr>
                    </w:pPr>
                    <w:r w:rsidRPr="002262D9">
                      <w:rPr>
                        <w:color w:val="17365D"/>
                        <w:sz w:val="20"/>
                      </w:rPr>
                      <w:t>High Street, Staplehurst</w:t>
                    </w:r>
                  </w:p>
                  <w:p w14:paraId="027123CD" w14:textId="77777777" w:rsidR="002417C4" w:rsidRPr="002262D9" w:rsidRDefault="002417C4" w:rsidP="002417C4">
                    <w:pPr>
                      <w:rPr>
                        <w:color w:val="17365D"/>
                        <w:sz w:val="20"/>
                      </w:rPr>
                    </w:pPr>
                    <w:r w:rsidRPr="002262D9">
                      <w:rPr>
                        <w:color w:val="17365D"/>
                        <w:sz w:val="20"/>
                      </w:rPr>
                      <w:t>Kent, TN12 0AU</w:t>
                    </w:r>
                  </w:p>
                  <w:p w14:paraId="49773036" w14:textId="77777777" w:rsidR="002417C4" w:rsidRDefault="002417C4"/>
                </w:txbxContent>
              </v:textbox>
            </v:shape>
          </w:pict>
        </mc:Fallback>
      </mc:AlternateContent>
    </w:r>
    <w:r w:rsidR="00FE44AA">
      <w:rPr>
        <w:noProof/>
      </w:rPr>
      <mc:AlternateContent>
        <mc:Choice Requires="wps">
          <w:drawing>
            <wp:anchor distT="0" distB="0" distL="114300" distR="114300" simplePos="0" relativeHeight="251657216" behindDoc="0" locked="0" layoutInCell="1" allowOverlap="1" wp14:anchorId="11FB379F" wp14:editId="6D919724">
              <wp:simplePos x="0" y="0"/>
              <wp:positionH relativeFrom="column">
                <wp:posOffset>7553960</wp:posOffset>
              </wp:positionH>
              <wp:positionV relativeFrom="paragraph">
                <wp:posOffset>263525</wp:posOffset>
              </wp:positionV>
              <wp:extent cx="593725" cy="386080"/>
              <wp:effectExtent l="0" t="0" r="0" b="0"/>
              <wp:wrapNone/>
              <wp:docPr id="18"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725" cy="386080"/>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0A28B252" w14:textId="77777777" w:rsidR="002A4E0A" w:rsidRDefault="002A4E0A"/>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1FB379F" id="Text Box 134" o:spid="_x0000_s1034" type="#_x0000_t202" style="position:absolute;margin-left:594.8pt;margin-top:20.75pt;width:46.75pt;height:30.4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" stroked="f" strokeweight="1pt">
              <v:textbox style="mso-fit-shape-to-text:t">
                <w:txbxContent>
                  <w:p w14:paraId="0A28B252" w14:textId="77777777" w:rsidR="002A4E0A" w:rsidRDefault="002A4E0A"/>
                </w:txbxContent>
              </v:textbox>
            </v:shape>
          </w:pict>
        </mc:Fallback>
      </mc:AlternateContent>
    </w:r>
    <w:r w:rsidR="00FE44AA">
      <w:rPr>
        <w:noProof/>
      </w:rPr>
      <mc:AlternateContent>
        <mc:Choice Requires="wps">
          <w:drawing>
            <wp:anchor distT="0" distB="0" distL="114300" distR="114300" simplePos="0" relativeHeight="251654144" behindDoc="0" locked="0" layoutInCell="1" allowOverlap="1" wp14:anchorId="05602BC1" wp14:editId="557B3F56">
              <wp:simplePos x="0" y="0"/>
              <wp:positionH relativeFrom="column">
                <wp:posOffset>1998980</wp:posOffset>
              </wp:positionH>
              <wp:positionV relativeFrom="paragraph">
                <wp:posOffset>263525</wp:posOffset>
              </wp:positionV>
              <wp:extent cx="5491480" cy="386715"/>
              <wp:effectExtent l="0" t="0" r="0" b="0"/>
              <wp:wrapNone/>
              <wp:docPr id="17"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91480" cy="386715"/>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7D3060B3" w14:textId="77777777" w:rsidR="002417C4" w:rsidRDefault="002417C4"/>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5602BC1" id="Text Box 133" o:spid="_x0000_s1035" type="#_x0000_t202" style="position:absolute;margin-left:157.4pt;margin-top:20.75pt;width:432.4pt;height:30.45pt;z-index:2516541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" stroked="f" strokeweight="1pt">
              <v:textbox style="mso-fit-shape-to-text:t">
                <w:txbxContent>
                  <w:p w14:paraId="7D3060B3" w14:textId="77777777" w:rsidR="002417C4" w:rsidRDefault="002417C4"/>
                </w:txbxContent>
              </v:textbox>
            </v:shape>
          </w:pict>
        </mc:Fallback>
      </mc:AlternateContent>
    </w:r>
    <w:r w:rsidR="00FE44AA">
      <w:rPr>
        <w:noProof/>
      </w:rPr>
      <mc:AlternateContent>
        <mc:Choice Requires="wps">
          <w:drawing>
            <wp:anchor distT="0" distB="0" distL="114300" distR="114300" simplePos="0" relativeHeight="251648000" behindDoc="0" locked="0" layoutInCell="0" allowOverlap="1" wp14:anchorId="7439B73B" wp14:editId="65374F56">
              <wp:simplePos x="0" y="0"/>
              <wp:positionH relativeFrom="page">
                <wp:posOffset>1306830</wp:posOffset>
              </wp:positionH>
              <wp:positionV relativeFrom="page">
                <wp:posOffset>9721215</wp:posOffset>
              </wp:positionV>
              <wp:extent cx="4754880" cy="506095"/>
              <wp:effectExtent l="0" t="0" r="0" b="0"/>
              <wp:wrapNone/>
              <wp:docPr id="13"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54880" cy="506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A153E1" w14:textId="77777777" w:rsidR="00E322ED" w:rsidRDefault="00E322ED">
                          <w:pPr>
                            <w:jc w:val="center"/>
                            <w:rPr>
                              <w:color w:val="0000FF"/>
                              <w:sz w:val="20"/>
                            </w:rPr>
                          </w:pPr>
                          <w:r>
                            <w:rPr>
                              <w:color w:val="0000FF"/>
                              <w:sz w:val="20"/>
                            </w:rPr>
                            <w:t xml:space="preserve">      AN INDEPENDENT FIRM OF VALUERS, SURVEYORS &amp; ESTATE AGENTS</w:t>
                          </w:r>
                        </w:p>
                        <w:p w14:paraId="481B8B3F" w14:textId="77777777" w:rsidR="00AC3350" w:rsidRDefault="00AC3350">
                          <w:pPr>
                            <w:jc w:val="center"/>
                            <w:rPr>
                              <w:color w:val="0000FF"/>
                              <w:sz w:val="20"/>
                            </w:rPr>
                          </w:pPr>
                          <w:proofErr w:type="gramStart"/>
                          <w:r>
                            <w:rPr>
                              <w:color w:val="0000FF"/>
                              <w:sz w:val="20"/>
                            </w:rPr>
                            <w:t>ALSO</w:t>
                          </w:r>
                          <w:proofErr w:type="gramEnd"/>
                          <w:r>
                            <w:rPr>
                              <w:color w:val="0000FF"/>
                              <w:sz w:val="20"/>
                            </w:rPr>
                            <w:t xml:space="preserve"> AT STAPLEHURST   TEL: 01580 893152</w:t>
                          </w:r>
                        </w:p>
                      </w:txbxContent>
                    </wps:txbx>
                    <wps:bodyPr rot="0" vert="horz" wrap="square" lIns="18000" tIns="45720" rIns="1800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39B73B" id="Text Box 26" o:spid="_x0000_s1036" type="#_x0000_t202" style="position:absolute;margin-left:102.9pt;margin-top:765.45pt;width:374.4pt;height:39.8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" o:allowincell="f" filled="f" stroked="f">
              <v:textbox inset=".5mm,,.5mm,0">
                <w:txbxContent>
                  <w:p w14:paraId="00A153E1" w14:textId="77777777" w:rsidR="00E322ED" w:rsidRDefault="00E322ED">
                    <w:pPr>
                      <w:jc w:val="center"/>
                      <w:rPr>
                        <w:color w:val="0000FF"/>
                        <w:sz w:val="20"/>
                      </w:rPr>
                    </w:pPr>
                    <w:r>
                      <w:rPr>
                        <w:color w:val="0000FF"/>
                        <w:sz w:val="20"/>
                      </w:rPr>
                      <w:t xml:space="preserve">      AN INDEPENDENT FIRM OF VALUERS, SURVEYORS &amp; ESTATE AGENTS</w:t>
                    </w:r>
                  </w:p>
                  <w:p w14:paraId="481B8B3F" w14:textId="77777777" w:rsidR="00AC3350" w:rsidRDefault="00AC3350">
                    <w:pPr>
                      <w:jc w:val="center"/>
                      <w:rPr>
                        <w:color w:val="0000FF"/>
                        <w:sz w:val="20"/>
                      </w:rPr>
                    </w:pPr>
                    <w:proofErr w:type="gramStart"/>
                    <w:r>
                      <w:rPr>
                        <w:color w:val="0000FF"/>
                        <w:sz w:val="20"/>
                      </w:rPr>
                      <w:t>ALSO</w:t>
                    </w:r>
                    <w:proofErr w:type="gramEnd"/>
                    <w:r>
                      <w:rPr>
                        <w:color w:val="0000FF"/>
                        <w:sz w:val="20"/>
                      </w:rPr>
                      <w:t xml:space="preserve"> AT STAPLEHURST   TEL: 01580 893152</w:t>
                    </w:r>
                  </w:p>
                </w:txbxContent>
              </v:textbox>
              <w10:wrap anchorx="page" anchory="page"/>
            </v:shape>
          </w:pict>
        </mc:Fallback>
      </mc:AlternateContent>
    </w:r>
    <w:r w:rsidR="00FE44AA">
      <w:rPr>
        <w:noProof/>
      </w:rPr>
      <mc:AlternateContent>
        <mc:Choice Requires="wpg">
          <w:drawing>
            <wp:anchor distT="0" distB="0" distL="114300" distR="114300" simplePos="0" relativeHeight="251663360" behindDoc="1" locked="1" layoutInCell="0" allowOverlap="1" wp14:anchorId="15EB8EA8" wp14:editId="08CC728A">
              <wp:simplePos x="0" y="0"/>
              <wp:positionH relativeFrom="page">
                <wp:posOffset>5991225</wp:posOffset>
              </wp:positionH>
              <wp:positionV relativeFrom="page">
                <wp:posOffset>9782175</wp:posOffset>
              </wp:positionV>
              <wp:extent cx="1296035" cy="317500"/>
              <wp:effectExtent l="0" t="0" r="0" b="0"/>
              <wp:wrapNone/>
              <wp:docPr id="8"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96035" cy="317500"/>
                        <a:chOff x="383" y="16018"/>
                        <a:chExt cx="11159" cy="514"/>
                      </a:xfrm>
                    </wpg:grpSpPr>
                    <wps:wsp>
                      <wps:cNvPr id="9" name="Line 30"/>
                      <wps:cNvCnPr/>
                      <wps:spPr bwMode="auto">
                        <a:xfrm flipH="1" flipV="1">
                          <a:off x="389" y="16160"/>
                          <a:ext cx="11153" cy="0"/>
                        </a:xfrm>
                        <a:prstGeom prst="line">
                          <a:avLst/>
                        </a:prstGeom>
                        <a:noFill/>
                        <a:ln w="9525">
                          <a:solidFill>
                            <a:srgbClr val="000080"/>
                          </a:solidFill>
                          <a:round/>
                          <a:headEnd/>
                          <a:tailEnd/>
                        </a:ln>
                        <a:extLst>
                          <a:ext uri="{909E8E84-426E-40DD-AFC4-6F175D3DCCD1}">
                            <a14:hiddenFill xmlns:a14="http://schemas.microsoft.com/office/drawing/2010/main">
                              <a:noFill/>
                            </a14:hiddenFill>
                          </a:ext>
                        </a:extLst>
                      </wps:spPr>
                      <wps:bodyPr/>
                    </wps:wsp>
                    <wps:wsp>
                      <wps:cNvPr id="10" name="Line 31"/>
                      <wps:cNvCnPr/>
                      <wps:spPr bwMode="auto">
                        <a:xfrm flipH="1" flipV="1">
                          <a:off x="389" y="16018"/>
                          <a:ext cx="11153" cy="0"/>
                        </a:xfrm>
                        <a:prstGeom prst="line">
                          <a:avLst/>
                        </a:prstGeom>
                        <a:noFill/>
                        <a:ln w="9525">
                          <a:solidFill>
                            <a:srgbClr val="000080"/>
                          </a:solidFill>
                          <a:round/>
                          <a:headEnd/>
                          <a:tailEnd/>
                        </a:ln>
                        <a:extLst>
                          <a:ext uri="{909E8E84-426E-40DD-AFC4-6F175D3DCCD1}">
                            <a14:hiddenFill xmlns:a14="http://schemas.microsoft.com/office/drawing/2010/main">
                              <a:noFill/>
                            </a14:hiddenFill>
                          </a:ext>
                        </a:extLst>
                      </wps:spPr>
                      <wps:bodyPr/>
                    </wps:wsp>
                    <wps:wsp>
                      <wps:cNvPr id="11" name="Line 32"/>
                      <wps:cNvCnPr/>
                      <wps:spPr bwMode="auto">
                        <a:xfrm flipH="1" flipV="1">
                          <a:off x="383" y="16084"/>
                          <a:ext cx="11153" cy="0"/>
                        </a:xfrm>
                        <a:prstGeom prst="line">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wps:wsp>
                      <wps:cNvPr id="12" name="Text Box 33"/>
                      <wps:cNvSpPr txBox="1">
                        <a:spLocks noChangeArrowheads="1"/>
                      </wps:cNvSpPr>
                      <wps:spPr bwMode="auto">
                        <a:xfrm>
                          <a:off x="1960" y="16172"/>
                          <a:ext cx="756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8E188B0" w14:textId="77777777" w:rsidR="00E322ED" w:rsidRDefault="00E322ED"/>
                        </w:txbxContent>
                      </wps:txbx>
                      <wps:bodyPr rot="0" vert="horz" wrap="square" lIns="91440" tIns="45720" rIns="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EB8EA8" id="Group 29" o:spid="_x0000_s1037" style="position:absolute;margin-left:471.75pt;margin-top:770.25pt;width:102.05pt;height:25pt;z-index:-251653120;mso-position-horizontal-relative:page;mso-position-vertical-relative:page" coordorigin="383,16018" coordsize="11159,5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" o:allowincell="f">
              <v:line id="Line 30" o:spid="_x0000_s1038" style="position:absolute;flip:x y;visibility:visible;mso-wrap-style:square" from="389,16160" to="11542,16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" strokecolor="navy"/>
              <v:line id="Line 31" o:spid="_x0000_s1039" style="position:absolute;flip:x y;visibility:visible;mso-wrap-style:square" from="389,16018" to="11542,160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" strokecolor="navy"/>
              <v:line id="Line 32" o:spid="_x0000_s1040" style="position:absolute;flip:x y;visibility:visible;mso-wrap-style:square" from="383,16084" to="11536,160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" strokecolor="red"/>
              <v:shape id="Text Box 33" o:spid="_x0000_s1041" type="#_x0000_t202" style="position:absolute;left:1960;top:16172;width:75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" stroked="f">
                <v:textbox inset=",,0">
                  <w:txbxContent>
                    <w:p w14:paraId="68E188B0" w14:textId="77777777" w:rsidR="00E322ED" w:rsidRDefault="00E322ED"/>
                  </w:txbxContent>
                </v:textbox>
              </v:shape>
              <w10:wrap anchorx="page" anchory="page"/>
              <w10:anchorlock/>
            </v:group>
          </w:pict>
        </mc:Fallback>
      </mc:AlternateContent>
    </w:r>
    <w:r w:rsidR="00FE44AA">
      <w:rPr>
        <w:noProof/>
      </w:rPr>
      <mc:AlternateContent>
        <mc:Choice Requires="wpg">
          <w:drawing>
            <wp:anchor distT="0" distB="0" distL="114300" distR="114300" simplePos="0" relativeHeight="251660288" behindDoc="1" locked="1" layoutInCell="0" allowOverlap="1" wp14:anchorId="2652D1C1" wp14:editId="34B041DA">
              <wp:simplePos x="0" y="0"/>
              <wp:positionH relativeFrom="page">
                <wp:posOffset>274320</wp:posOffset>
              </wp:positionH>
              <wp:positionV relativeFrom="page">
                <wp:posOffset>9782175</wp:posOffset>
              </wp:positionV>
              <wp:extent cx="1296035" cy="389255"/>
              <wp:effectExtent l="0" t="0" r="0" b="0"/>
              <wp:wrapNone/>
              <wp:docPr id="3"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96035" cy="389255"/>
                        <a:chOff x="383" y="16018"/>
                        <a:chExt cx="11159" cy="514"/>
                      </a:xfrm>
                    </wpg:grpSpPr>
                    <wps:wsp>
                      <wps:cNvPr id="4" name="Line 21"/>
                      <wps:cNvCnPr/>
                      <wps:spPr bwMode="auto">
                        <a:xfrm flipH="1" flipV="1">
                          <a:off x="389" y="16160"/>
                          <a:ext cx="11153" cy="0"/>
                        </a:xfrm>
                        <a:prstGeom prst="line">
                          <a:avLst/>
                        </a:prstGeom>
                        <a:noFill/>
                        <a:ln w="9525">
                          <a:solidFill>
                            <a:srgbClr val="000080"/>
                          </a:solidFill>
                          <a:round/>
                          <a:headEnd/>
                          <a:tailEnd/>
                        </a:ln>
                        <a:extLst>
                          <a:ext uri="{909E8E84-426E-40DD-AFC4-6F175D3DCCD1}">
                            <a14:hiddenFill xmlns:a14="http://schemas.microsoft.com/office/drawing/2010/main">
                              <a:noFill/>
                            </a14:hiddenFill>
                          </a:ext>
                        </a:extLst>
                      </wps:spPr>
                      <wps:bodyPr/>
                    </wps:wsp>
                    <wps:wsp>
                      <wps:cNvPr id="5" name="Line 22"/>
                      <wps:cNvCnPr/>
                      <wps:spPr bwMode="auto">
                        <a:xfrm flipH="1" flipV="1">
                          <a:off x="389" y="16018"/>
                          <a:ext cx="11153" cy="0"/>
                        </a:xfrm>
                        <a:prstGeom prst="line">
                          <a:avLst/>
                        </a:prstGeom>
                        <a:noFill/>
                        <a:ln w="9525">
                          <a:solidFill>
                            <a:srgbClr val="000080"/>
                          </a:solidFill>
                          <a:round/>
                          <a:headEnd/>
                          <a:tailEnd/>
                        </a:ln>
                        <a:extLst>
                          <a:ext uri="{909E8E84-426E-40DD-AFC4-6F175D3DCCD1}">
                            <a14:hiddenFill xmlns:a14="http://schemas.microsoft.com/office/drawing/2010/main">
                              <a:noFill/>
                            </a14:hiddenFill>
                          </a:ext>
                        </a:extLst>
                      </wps:spPr>
                      <wps:bodyPr/>
                    </wps:wsp>
                    <wps:wsp>
                      <wps:cNvPr id="6" name="Line 23"/>
                      <wps:cNvCnPr/>
                      <wps:spPr bwMode="auto">
                        <a:xfrm flipH="1" flipV="1">
                          <a:off x="383" y="16084"/>
                          <a:ext cx="11153" cy="0"/>
                        </a:xfrm>
                        <a:prstGeom prst="line">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wps:wsp>
                      <wps:cNvPr id="7" name="Text Box 24"/>
                      <wps:cNvSpPr txBox="1">
                        <a:spLocks noChangeArrowheads="1"/>
                      </wps:cNvSpPr>
                      <wps:spPr bwMode="auto">
                        <a:xfrm>
                          <a:off x="1960" y="16172"/>
                          <a:ext cx="756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B1DA8F" w14:textId="77777777" w:rsidR="00E322ED" w:rsidRDefault="00E322ED"/>
                        </w:txbxContent>
                      </wps:txbx>
                      <wps:bodyPr rot="0" vert="horz" wrap="square" lIns="91440" tIns="45720" rIns="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52D1C1" id="Group 20" o:spid="_x0000_s1042" style="position:absolute;margin-left:21.6pt;margin-top:770.25pt;width:102.05pt;height:30.65pt;z-index:-251656192;mso-position-horizontal-relative:page;mso-position-vertical-relative:page" coordorigin="383,16018" coordsize="11159,5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" o:allowincell="f">
              <v:line id="Line 21" o:spid="_x0000_s1043" style="position:absolute;flip:x y;visibility:visible;mso-wrap-style:square" from="389,16160" to="11542,16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" strokecolor="navy"/>
              <v:line id="Line 22" o:spid="_x0000_s1044" style="position:absolute;flip:x y;visibility:visible;mso-wrap-style:square" from="389,16018" to="11542,160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" strokecolor="navy"/>
              <v:line id="Line 23" o:spid="_x0000_s1045" style="position:absolute;flip:x y;visibility:visible;mso-wrap-style:square" from="383,16084" to="11536,160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" strokecolor="red"/>
              <v:shape id="Text Box 24" o:spid="_x0000_s1046" type="#_x0000_t202" style="position:absolute;left:1960;top:16172;width:75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" stroked="f">
                <v:textbox inset=",,0">
                  <w:txbxContent>
                    <w:p w14:paraId="20B1DA8F" w14:textId="77777777" w:rsidR="00E322ED" w:rsidRDefault="00E322ED"/>
                  </w:txbxContent>
                </v:textbox>
              </v:shape>
              <w10:wrap anchorx="page" anchory="page"/>
              <w10:anchorlock/>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73DA2F" w14:textId="77777777" w:rsidR="000A5782" w:rsidRDefault="000A578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04517C" w14:textId="77777777" w:rsidR="00E322ED" w:rsidRDefault="00FE44AA">
    <w:pPr>
      <w:pStyle w:val="Footer"/>
    </w:pPr>
    <w:r>
      <w:rPr>
        <w:noProof/>
      </w:rPr>
      <mc:AlternateContent>
        <mc:Choice Requires="wps">
          <w:drawing>
            <wp:anchor distT="0" distB="0" distL="114300" distR="114300" simplePos="0" relativeHeight="251660800" behindDoc="0" locked="0" layoutInCell="1" allowOverlap="1" wp14:anchorId="3ADD4951" wp14:editId="565272D4">
              <wp:simplePos x="0" y="0"/>
              <wp:positionH relativeFrom="column">
                <wp:posOffset>3780155</wp:posOffset>
              </wp:positionH>
              <wp:positionV relativeFrom="paragraph">
                <wp:posOffset>-509905</wp:posOffset>
              </wp:positionV>
              <wp:extent cx="1520190" cy="657225"/>
              <wp:effectExtent l="0" t="0" r="0" b="0"/>
              <wp:wrapNone/>
              <wp:docPr id="1" name="Text 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0190" cy="657225"/>
                      </a:xfrm>
                      <a:prstGeom prst="rect">
                        <a:avLst/>
                      </a:prstGeom>
                      <a:solidFill>
                        <a:srgbClr val="FFFFFF"/>
                      </a:solidFill>
                      <a:ln>
                        <a:noFill/>
                      </a:ln>
                      <a:extLst>
                        <a:ext uri="{91240B29-F687-4F45-9708-019B960494DF}">
                          <a14:hiddenLine xmlns:a14="http://schemas.microsoft.com/office/drawing/2010/main" w="3175">
                            <a:solidFill>
                              <a:srgbClr val="000000"/>
                            </a:solidFill>
                            <a:miter lim="800000"/>
                            <a:headEnd/>
                            <a:tailEnd/>
                          </a14:hiddenLine>
                        </a:ext>
                      </a:extLst>
                    </wps:spPr>
                    <wps:txbx>
                      <w:txbxContent>
                        <w:p w14:paraId="4887728D" w14:textId="77777777" w:rsidR="009D54F0" w:rsidRDefault="00FE44AA">
                          <w:r>
                            <w:rPr>
                              <w:noProof/>
                            </w:rPr>
                            <w:drawing>
                              <wp:inline distT="0" distB="0" distL="0" distR="0" wp14:anchorId="4CF9B40A" wp14:editId="227CCD49">
                                <wp:extent cx="1333500" cy="466725"/>
                                <wp:effectExtent l="0" t="0" r="0" b="9525"/>
                                <wp:docPr id="21" name="Picture 6" descr="Radford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adfords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466725"/>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DD4951" id="_x0000_t202" coordsize="21600,21600" o:spt="202" path="m,l,21600r21600,l21600,xe">
              <v:stroke joinstyle="miter"/>
              <v:path gradientshapeok="t" o:connecttype="rect"/>
            </v:shapetype>
            <v:shape id="Text Box 135" o:spid="_x0000_s1048" type="#_x0000_t202" style="position:absolute;margin-left:297.65pt;margin-top:-40.15pt;width:119.7pt;height:51.75pt;z-index:2516608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" stroked="f" strokeweight=".25pt">
              <v:textbox>
                <w:txbxContent>
                  <w:p w14:paraId="4887728D" w14:textId="77777777" w:rsidR="009D54F0" w:rsidRDefault="00FE44AA">
                    <w:r>
                      <w:rPr>
                        <w:noProof/>
                      </w:rPr>
                      <w:drawing>
                        <wp:inline distT="0" distB="0" distL="0" distR="0" wp14:anchorId="4CF9B40A" wp14:editId="227CCD49">
                          <wp:extent cx="1333500" cy="466725"/>
                          <wp:effectExtent l="0" t="0" r="0" b="9525"/>
                          <wp:docPr id="21" name="Picture 6" descr="Radford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Radfords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466725"/>
                                  </a:xfrm>
                                  <a:prstGeom prst="rect">
                                    <a:avLst/>
                                  </a:prstGeom>
                                  <a:noFill/>
                                  <a:ln>
                                    <a:noFill/>
                                  </a:ln>
                                </pic:spPr>
                              </pic:pic>
                            </a:graphicData>
                          </a:graphic>
                        </wp:inline>
                      </w:drawing>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7D2CE0" w14:textId="77777777" w:rsidR="00F96996" w:rsidRDefault="00F96996">
      <w:r>
        <w:separator/>
      </w:r>
    </w:p>
  </w:footnote>
  <w:footnote w:type="continuationSeparator" w:id="0">
    <w:p w14:paraId="3B80A733" w14:textId="77777777" w:rsidR="00F96996" w:rsidRDefault="00F969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CCE126" w14:textId="77777777" w:rsidR="000A5782" w:rsidRDefault="000A57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D1861" w14:textId="77777777" w:rsidR="00570924" w:rsidRDefault="00FE44AA" w:rsidP="00D26B4D">
    <w:pPr>
      <w:pStyle w:val="Header"/>
      <w:shd w:val="clear" w:color="auto" w:fill="0F243E"/>
    </w:pPr>
    <w:r>
      <w:rPr>
        <w:noProof/>
      </w:rPr>
      <mc:AlternateContent>
        <mc:Choice Requires="wps">
          <w:drawing>
            <wp:anchor distT="0" distB="0" distL="114300" distR="114300" simplePos="0" relativeHeight="251654656" behindDoc="0" locked="0" layoutInCell="1" allowOverlap="1" wp14:anchorId="3EA455D9" wp14:editId="417E3DDF">
              <wp:simplePos x="0" y="0"/>
              <wp:positionH relativeFrom="column">
                <wp:posOffset>6797675</wp:posOffset>
              </wp:positionH>
              <wp:positionV relativeFrom="paragraph">
                <wp:posOffset>114300</wp:posOffset>
              </wp:positionV>
              <wp:extent cx="3514725" cy="838200"/>
              <wp:effectExtent l="0" t="0" r="0" b="0"/>
              <wp:wrapNone/>
              <wp:docPr id="20"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838200"/>
                      </a:xfrm>
                      <a:prstGeom prst="rect">
                        <a:avLst/>
                      </a:prstGeom>
                      <a:solidFill>
                        <a:srgbClr val="0F243E"/>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2931EDC4" w14:textId="1425FFCF" w:rsidR="00570924" w:rsidRPr="00D26B4D" w:rsidRDefault="000E30BF">
                          <w:pPr>
                            <w:rPr>
                              <w:rFonts w:ascii="Kunstler Script" w:hAnsi="Kunstler Script"/>
                              <w:b/>
                              <w:color w:val="FFFFFF"/>
                              <w:sz w:val="110"/>
                              <w:szCs w:val="110"/>
                            </w:rPr>
                          </w:pPr>
                          <w:r>
                            <w:rPr>
                              <w:rFonts w:ascii="Kunstler Script" w:hAnsi="Kunstler Script"/>
                              <w:b/>
                              <w:color w:val="FFFFFF"/>
                              <w:sz w:val="110"/>
                              <w:szCs w:val="110"/>
                            </w:rPr>
                            <w:t>Village Houses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A455D9" id="_x0000_t202" coordsize="21600,21600" o:spt="202" path="m,l,21600r21600,l21600,xe">
              <v:stroke joinstyle="miter"/>
              <v:path gradientshapeok="t" o:connecttype="rect"/>
            </v:shapetype>
            <v:shape id="Text Box 125" o:spid="_x0000_s1031" type="#_x0000_t202" style="position:absolute;margin-left:535.25pt;margin-top:9pt;width:276.75pt;height:6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" fillcolor="#0f243e" stroked="f" strokeweight="1pt">
              <v:textbox>
                <w:txbxContent>
                  <w:p w14:paraId="2931EDC4" w14:textId="1425FFCF" w:rsidR="00570924" w:rsidRPr="00D26B4D" w:rsidRDefault="000E30BF">
                    <w:pPr>
                      <w:rPr>
                        <w:rFonts w:ascii="Kunstler Script" w:hAnsi="Kunstler Script"/>
                        <w:b/>
                        <w:color w:val="FFFFFF"/>
                        <w:sz w:val="110"/>
                        <w:szCs w:val="110"/>
                      </w:rPr>
                    </w:pPr>
                    <w:r>
                      <w:rPr>
                        <w:rFonts w:ascii="Kunstler Script" w:hAnsi="Kunstler Script"/>
                        <w:b/>
                        <w:color w:val="FFFFFF"/>
                        <w:sz w:val="110"/>
                        <w:szCs w:val="110"/>
                      </w:rPr>
                      <w:t>Village Houses</w:t>
                    </w:r>
                  </w:p>
                </w:txbxContent>
              </v:textbox>
            </v:shape>
          </w:pict>
        </mc:Fallback>
      </mc:AlternateContent>
    </w:r>
  </w:p>
  <w:p w14:paraId="6DDD03A0" w14:textId="77777777" w:rsidR="00570924" w:rsidRDefault="00570924" w:rsidP="00D26B4D">
    <w:pPr>
      <w:pStyle w:val="Header"/>
      <w:shd w:val="clear" w:color="auto" w:fill="0F243E"/>
    </w:pPr>
  </w:p>
  <w:p w14:paraId="52E0F60D" w14:textId="77777777" w:rsidR="00570924" w:rsidRDefault="00FE44AA" w:rsidP="00D26B4D">
    <w:pPr>
      <w:pStyle w:val="Header"/>
      <w:shd w:val="clear" w:color="auto" w:fill="0F243E"/>
    </w:pPr>
    <w:r>
      <w:rPr>
        <w:noProof/>
      </w:rPr>
      <w:drawing>
        <wp:anchor distT="0" distB="0" distL="114300" distR="114300" simplePos="0" relativeHeight="251653632" behindDoc="0" locked="0" layoutInCell="1" allowOverlap="1" wp14:anchorId="23187E43" wp14:editId="56B45F1A">
          <wp:simplePos x="0" y="0"/>
          <wp:positionH relativeFrom="column">
            <wp:posOffset>682625</wp:posOffset>
          </wp:positionH>
          <wp:positionV relativeFrom="paragraph">
            <wp:posOffset>51435</wp:posOffset>
          </wp:positionV>
          <wp:extent cx="4000500" cy="1428750"/>
          <wp:effectExtent l="0" t="0" r="0" b="0"/>
          <wp:wrapNone/>
          <wp:docPr id="124" name="Picture 124" descr="Stev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Steve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00500" cy="1428750"/>
                  </a:xfrm>
                  <a:prstGeom prst="rect">
                    <a:avLst/>
                  </a:prstGeom>
                  <a:noFill/>
                </pic:spPr>
              </pic:pic>
            </a:graphicData>
          </a:graphic>
          <wp14:sizeRelH relativeFrom="page">
            <wp14:pctWidth>0</wp14:pctWidth>
          </wp14:sizeRelH>
          <wp14:sizeRelV relativeFrom="page">
            <wp14:pctHeight>0</wp14:pctHeight>
          </wp14:sizeRelV>
        </wp:anchor>
      </w:drawing>
    </w:r>
  </w:p>
  <w:p w14:paraId="1B4C4457" w14:textId="77777777" w:rsidR="00570924" w:rsidRDefault="00570924" w:rsidP="00D26B4D">
    <w:pPr>
      <w:pStyle w:val="Header"/>
      <w:shd w:val="clear" w:color="auto" w:fill="0F243E"/>
    </w:pPr>
  </w:p>
  <w:p w14:paraId="57E67B7F" w14:textId="77777777" w:rsidR="00570924" w:rsidRDefault="00570924" w:rsidP="00D26B4D">
    <w:pPr>
      <w:pStyle w:val="Header"/>
      <w:shd w:val="clear" w:color="auto" w:fill="0F243E"/>
    </w:pPr>
  </w:p>
  <w:p w14:paraId="401C9253" w14:textId="77777777" w:rsidR="00570924" w:rsidRDefault="00570924" w:rsidP="00D26B4D">
    <w:pPr>
      <w:pStyle w:val="Header"/>
      <w:shd w:val="clear" w:color="auto" w:fill="0F243E"/>
    </w:pPr>
  </w:p>
  <w:p w14:paraId="2326562B" w14:textId="77777777" w:rsidR="00E322ED" w:rsidRDefault="00E322ED" w:rsidP="00570924">
    <w:pPr>
      <w:pStyle w:val="Header"/>
      <w:shd w:val="clear" w:color="auto" w:fill="FF000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A7261" w14:textId="77777777" w:rsidR="000A5782" w:rsidRDefault="000A578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6278C4" w14:textId="77777777" w:rsidR="00E322ED" w:rsidRPr="00635F83" w:rsidRDefault="00FE44AA">
    <w:pPr>
      <w:pStyle w:val="Header"/>
      <w:rPr>
        <w:color w:val="F2F2F2" w:themeColor="background1" w:themeShade="F2"/>
      </w:rPr>
    </w:pPr>
    <w:r>
      <w:rPr>
        <w:b/>
        <w:noProof/>
      </w:rPr>
      <mc:AlternateContent>
        <mc:Choice Requires="wps">
          <w:drawing>
            <wp:anchor distT="0" distB="0" distL="114300" distR="114300" simplePos="0" relativeHeight="251652608" behindDoc="0" locked="0" layoutInCell="1" allowOverlap="1" wp14:anchorId="551A8164" wp14:editId="74E2C645">
              <wp:simplePos x="0" y="0"/>
              <wp:positionH relativeFrom="column">
                <wp:posOffset>0</wp:posOffset>
              </wp:positionH>
              <wp:positionV relativeFrom="paragraph">
                <wp:posOffset>-27305</wp:posOffset>
              </wp:positionV>
              <wp:extent cx="9258300" cy="457200"/>
              <wp:effectExtent l="0" t="0" r="0" b="0"/>
              <wp:wrapNone/>
              <wp:docPr id="2"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58300" cy="457200"/>
                      </a:xfrm>
                      <a:prstGeom prst="rect">
                        <a:avLst/>
                      </a:prstGeom>
                      <a:solidFill>
                        <a:srgbClr val="0F243E"/>
                      </a:solidFill>
                      <a:ln>
                        <a:noFill/>
                      </a:ln>
                      <a:extLst>
                        <a:ext uri="{91240B29-F687-4F45-9708-019B960494DF}">
                          <a14:hiddenLine xmlns:a14="http://schemas.microsoft.com/office/drawing/2010/main" w="9525">
                            <a:solidFill>
                              <a:srgbClr val="000080"/>
                            </a:solidFill>
                            <a:miter lim="800000"/>
                            <a:headEnd/>
                            <a:tailEnd/>
                          </a14:hiddenLine>
                        </a:ext>
                      </a:extLst>
                    </wps:spPr>
                    <wps:txbx>
                      <w:txbxContent>
                        <w:p w14:paraId="277AE8B6" w14:textId="77777777" w:rsidR="0098035A" w:rsidRPr="00580B0A" w:rsidRDefault="0098035A" w:rsidP="0098035A">
                          <w:pPr>
                            <w:ind w:right="-16"/>
                            <w:jc w:val="center"/>
                            <w:rPr>
                              <w:b/>
                              <w:color w:val="FFFFFF"/>
                              <w:sz w:val="6"/>
                              <w:szCs w:val="6"/>
                            </w:rPr>
                          </w:pPr>
                        </w:p>
                        <w:p w14:paraId="313E4FC1" w14:textId="553A5ABB" w:rsidR="00E322ED" w:rsidRPr="00580B0A" w:rsidRDefault="000A5782" w:rsidP="00580B0A">
                          <w:pPr>
                            <w:ind w:right="-16"/>
                            <w:jc w:val="center"/>
                            <w:rPr>
                              <w:b/>
                              <w:bCs/>
                              <w:color w:val="FFFFFF" w:themeColor="background1"/>
                              <w:sz w:val="32"/>
                              <w:szCs w:val="32"/>
                            </w:rPr>
                          </w:pPr>
                          <w:r>
                            <w:rPr>
                              <w:b/>
                              <w:bCs/>
                              <w:color w:val="FFFFFF" w:themeColor="background1"/>
                              <w:sz w:val="32"/>
                              <w:szCs w:val="32"/>
                            </w:rPr>
                            <w:t>96 BATHURST ROAD, STAPLEHURST, KENT TN12 0LJ</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1A8164" id="_x0000_t202" coordsize="21600,21600" o:spt="202" path="m,l,21600r21600,l21600,xe">
              <v:stroke joinstyle="miter"/>
              <v:path gradientshapeok="t" o:connecttype="rect"/>
            </v:shapetype>
            <v:shape id="Text Box 53" o:spid="_x0000_s1047" type="#_x0000_t202" style="position:absolute;margin-left:0;margin-top:-2.15pt;width:729pt;height:36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" fillcolor="#0f243e" stroked="f" strokecolor="navy">
              <v:textbox>
                <w:txbxContent>
                  <w:p w14:paraId="277AE8B6" w14:textId="77777777" w:rsidR="0098035A" w:rsidRPr="00580B0A" w:rsidRDefault="0098035A" w:rsidP="0098035A">
                    <w:pPr>
                      <w:ind w:right="-16"/>
                      <w:jc w:val="center"/>
                      <w:rPr>
                        <w:b/>
                        <w:color w:val="FFFFFF"/>
                        <w:sz w:val="6"/>
                        <w:szCs w:val="6"/>
                      </w:rPr>
                    </w:pPr>
                  </w:p>
                  <w:p w14:paraId="313E4FC1" w14:textId="553A5ABB" w:rsidR="00E322ED" w:rsidRPr="00580B0A" w:rsidRDefault="000A5782" w:rsidP="00580B0A">
                    <w:pPr>
                      <w:ind w:right="-16"/>
                      <w:jc w:val="center"/>
                      <w:rPr>
                        <w:b/>
                        <w:bCs/>
                        <w:color w:val="FFFFFF" w:themeColor="background1"/>
                        <w:sz w:val="32"/>
                        <w:szCs w:val="32"/>
                      </w:rPr>
                    </w:pPr>
                    <w:r>
                      <w:rPr>
                        <w:b/>
                        <w:bCs/>
                        <w:color w:val="FFFFFF" w:themeColor="background1"/>
                        <w:sz w:val="32"/>
                        <w:szCs w:val="32"/>
                      </w:rPr>
                      <w:t>96 BATHURST ROAD, STAPLEHURST, KENT TN12 0LJ</w:t>
                    </w:r>
                  </w:p>
                </w:txbxContent>
              </v:textbox>
            </v:shape>
          </w:pict>
        </mc:Fallback>
      </mc:AlternateContent>
    </w:r>
  </w:p>
  <w:p w14:paraId="55BFD370" w14:textId="77777777" w:rsidR="007C51C5" w:rsidRDefault="007C51C5" w:rsidP="00075DDB">
    <w:pPr>
      <w:pStyle w:val="Header"/>
      <w:rPr>
        <w:b/>
      </w:rPr>
    </w:pPr>
  </w:p>
  <w:p w14:paraId="3B1F6088" w14:textId="77777777" w:rsidR="007C51C5" w:rsidRDefault="007C51C5" w:rsidP="00075DDB">
    <w:pPr>
      <w:pStyle w:val="Header"/>
      <w:rPr>
        <w:b/>
      </w:rPr>
    </w:pPr>
  </w:p>
  <w:p w14:paraId="3DC70A03" w14:textId="77777777" w:rsidR="002074DF" w:rsidRPr="00F81438" w:rsidRDefault="002074DF" w:rsidP="00075DDB">
    <w:pPr>
      <w:pStyle w:val="Header"/>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4577" fillcolor="white">
      <v:fill color="white"/>
      <v:stroke weight="1pt"/>
      <o:colormru v:ext="edit" colors="#39f,#963,#ffc,#7d7d7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12AB"/>
    <w:rsid w:val="00007286"/>
    <w:rsid w:val="00035812"/>
    <w:rsid w:val="00046B99"/>
    <w:rsid w:val="000664E1"/>
    <w:rsid w:val="00075DDB"/>
    <w:rsid w:val="00084541"/>
    <w:rsid w:val="000A1852"/>
    <w:rsid w:val="000A5782"/>
    <w:rsid w:val="000D5D0A"/>
    <w:rsid w:val="000D5D7A"/>
    <w:rsid w:val="000D5FE6"/>
    <w:rsid w:val="000E30BF"/>
    <w:rsid w:val="000F4D6C"/>
    <w:rsid w:val="00106808"/>
    <w:rsid w:val="001074AF"/>
    <w:rsid w:val="0011731B"/>
    <w:rsid w:val="00131B7F"/>
    <w:rsid w:val="001359BA"/>
    <w:rsid w:val="00140364"/>
    <w:rsid w:val="001554DE"/>
    <w:rsid w:val="00166C71"/>
    <w:rsid w:val="00172143"/>
    <w:rsid w:val="00197148"/>
    <w:rsid w:val="001A4177"/>
    <w:rsid w:val="001A4D75"/>
    <w:rsid w:val="001A4EB6"/>
    <w:rsid w:val="001A7497"/>
    <w:rsid w:val="001C545D"/>
    <w:rsid w:val="001C6DA8"/>
    <w:rsid w:val="001D3333"/>
    <w:rsid w:val="001E1074"/>
    <w:rsid w:val="001E147B"/>
    <w:rsid w:val="001F1AC1"/>
    <w:rsid w:val="001F1D2E"/>
    <w:rsid w:val="00206601"/>
    <w:rsid w:val="002074DF"/>
    <w:rsid w:val="00207DE6"/>
    <w:rsid w:val="00211CE1"/>
    <w:rsid w:val="002157EF"/>
    <w:rsid w:val="00216324"/>
    <w:rsid w:val="002262D9"/>
    <w:rsid w:val="002417C4"/>
    <w:rsid w:val="0024559E"/>
    <w:rsid w:val="0025518B"/>
    <w:rsid w:val="00255D2B"/>
    <w:rsid w:val="00256F13"/>
    <w:rsid w:val="0025777C"/>
    <w:rsid w:val="00275E30"/>
    <w:rsid w:val="00277C7E"/>
    <w:rsid w:val="00282320"/>
    <w:rsid w:val="00292D22"/>
    <w:rsid w:val="002A4E0A"/>
    <w:rsid w:val="002B1D3D"/>
    <w:rsid w:val="002C0DA3"/>
    <w:rsid w:val="002C635C"/>
    <w:rsid w:val="002E2540"/>
    <w:rsid w:val="002E4958"/>
    <w:rsid w:val="002F60DD"/>
    <w:rsid w:val="00303017"/>
    <w:rsid w:val="0031611D"/>
    <w:rsid w:val="0034006C"/>
    <w:rsid w:val="00342D92"/>
    <w:rsid w:val="00346DE4"/>
    <w:rsid w:val="00350328"/>
    <w:rsid w:val="0037279D"/>
    <w:rsid w:val="0038771D"/>
    <w:rsid w:val="003964FD"/>
    <w:rsid w:val="003A1187"/>
    <w:rsid w:val="003B0E3E"/>
    <w:rsid w:val="003D65AD"/>
    <w:rsid w:val="003E4F56"/>
    <w:rsid w:val="003F13A7"/>
    <w:rsid w:val="003F140A"/>
    <w:rsid w:val="00420A91"/>
    <w:rsid w:val="00421D83"/>
    <w:rsid w:val="00430A4C"/>
    <w:rsid w:val="00431D9B"/>
    <w:rsid w:val="00432545"/>
    <w:rsid w:val="00436C24"/>
    <w:rsid w:val="00446DE4"/>
    <w:rsid w:val="00454507"/>
    <w:rsid w:val="004607A4"/>
    <w:rsid w:val="004621DA"/>
    <w:rsid w:val="00475F4D"/>
    <w:rsid w:val="00485538"/>
    <w:rsid w:val="004A2FF8"/>
    <w:rsid w:val="004B33F6"/>
    <w:rsid w:val="004D33C7"/>
    <w:rsid w:val="004E1AA8"/>
    <w:rsid w:val="004E5D8E"/>
    <w:rsid w:val="00500C24"/>
    <w:rsid w:val="00506B1E"/>
    <w:rsid w:val="00520F6D"/>
    <w:rsid w:val="0052582F"/>
    <w:rsid w:val="005321A1"/>
    <w:rsid w:val="005360DC"/>
    <w:rsid w:val="00545EA8"/>
    <w:rsid w:val="00557A15"/>
    <w:rsid w:val="00570924"/>
    <w:rsid w:val="005742C5"/>
    <w:rsid w:val="00580B0A"/>
    <w:rsid w:val="005872CC"/>
    <w:rsid w:val="005A7786"/>
    <w:rsid w:val="005C3898"/>
    <w:rsid w:val="005D0A48"/>
    <w:rsid w:val="005E1086"/>
    <w:rsid w:val="005F1B30"/>
    <w:rsid w:val="005F2DE0"/>
    <w:rsid w:val="00604872"/>
    <w:rsid w:val="0060494A"/>
    <w:rsid w:val="00604E04"/>
    <w:rsid w:val="00610A7C"/>
    <w:rsid w:val="00610A9D"/>
    <w:rsid w:val="00614388"/>
    <w:rsid w:val="00614740"/>
    <w:rsid w:val="0061520C"/>
    <w:rsid w:val="00635F83"/>
    <w:rsid w:val="00642520"/>
    <w:rsid w:val="00655C2D"/>
    <w:rsid w:val="00657D1A"/>
    <w:rsid w:val="00677478"/>
    <w:rsid w:val="006A4AEA"/>
    <w:rsid w:val="006C2F10"/>
    <w:rsid w:val="006C33FB"/>
    <w:rsid w:val="006C3A0D"/>
    <w:rsid w:val="006E68E2"/>
    <w:rsid w:val="006F1DB9"/>
    <w:rsid w:val="006F48BA"/>
    <w:rsid w:val="00741AE5"/>
    <w:rsid w:val="00744DFC"/>
    <w:rsid w:val="00754F2E"/>
    <w:rsid w:val="0076071D"/>
    <w:rsid w:val="0076316B"/>
    <w:rsid w:val="00782921"/>
    <w:rsid w:val="00785FD8"/>
    <w:rsid w:val="00786DC9"/>
    <w:rsid w:val="00795F45"/>
    <w:rsid w:val="007A4365"/>
    <w:rsid w:val="007A6EF2"/>
    <w:rsid w:val="007B1A5B"/>
    <w:rsid w:val="007C2925"/>
    <w:rsid w:val="007C51C5"/>
    <w:rsid w:val="007D003E"/>
    <w:rsid w:val="007E0CB0"/>
    <w:rsid w:val="007E5236"/>
    <w:rsid w:val="007E6234"/>
    <w:rsid w:val="007E632D"/>
    <w:rsid w:val="0080321A"/>
    <w:rsid w:val="00803675"/>
    <w:rsid w:val="00815499"/>
    <w:rsid w:val="008211D2"/>
    <w:rsid w:val="0082733D"/>
    <w:rsid w:val="00854580"/>
    <w:rsid w:val="008676BE"/>
    <w:rsid w:val="00877C51"/>
    <w:rsid w:val="00884E9F"/>
    <w:rsid w:val="00887B23"/>
    <w:rsid w:val="0089425B"/>
    <w:rsid w:val="008A407A"/>
    <w:rsid w:val="008A6880"/>
    <w:rsid w:val="008D05D9"/>
    <w:rsid w:val="008E4002"/>
    <w:rsid w:val="009113EA"/>
    <w:rsid w:val="00931A77"/>
    <w:rsid w:val="00935E17"/>
    <w:rsid w:val="00952CD6"/>
    <w:rsid w:val="009617D4"/>
    <w:rsid w:val="009756CF"/>
    <w:rsid w:val="00975872"/>
    <w:rsid w:val="0098035A"/>
    <w:rsid w:val="009B1B69"/>
    <w:rsid w:val="009B2098"/>
    <w:rsid w:val="009C088B"/>
    <w:rsid w:val="009C1C12"/>
    <w:rsid w:val="009D54F0"/>
    <w:rsid w:val="009D7896"/>
    <w:rsid w:val="009E44AC"/>
    <w:rsid w:val="009E4742"/>
    <w:rsid w:val="009F31C6"/>
    <w:rsid w:val="009F6873"/>
    <w:rsid w:val="00A1207B"/>
    <w:rsid w:val="00A30583"/>
    <w:rsid w:val="00A54819"/>
    <w:rsid w:val="00A553E6"/>
    <w:rsid w:val="00A628BB"/>
    <w:rsid w:val="00A659BA"/>
    <w:rsid w:val="00A6621C"/>
    <w:rsid w:val="00A80787"/>
    <w:rsid w:val="00A9276E"/>
    <w:rsid w:val="00AA4F5E"/>
    <w:rsid w:val="00AB4EF3"/>
    <w:rsid w:val="00AC2F36"/>
    <w:rsid w:val="00AC3350"/>
    <w:rsid w:val="00AD2C36"/>
    <w:rsid w:val="00AD52F7"/>
    <w:rsid w:val="00AF60BB"/>
    <w:rsid w:val="00B13702"/>
    <w:rsid w:val="00B171FE"/>
    <w:rsid w:val="00B2018A"/>
    <w:rsid w:val="00B32F50"/>
    <w:rsid w:val="00B51200"/>
    <w:rsid w:val="00B53062"/>
    <w:rsid w:val="00B55DD2"/>
    <w:rsid w:val="00B82976"/>
    <w:rsid w:val="00B854B4"/>
    <w:rsid w:val="00BB14F9"/>
    <w:rsid w:val="00BB53EA"/>
    <w:rsid w:val="00BB7F2D"/>
    <w:rsid w:val="00BD2DEF"/>
    <w:rsid w:val="00BE25D2"/>
    <w:rsid w:val="00BE43DA"/>
    <w:rsid w:val="00BE742B"/>
    <w:rsid w:val="00C01FF9"/>
    <w:rsid w:val="00C35846"/>
    <w:rsid w:val="00C4292D"/>
    <w:rsid w:val="00C54B3D"/>
    <w:rsid w:val="00C67362"/>
    <w:rsid w:val="00C72F84"/>
    <w:rsid w:val="00C84D1B"/>
    <w:rsid w:val="00CA4165"/>
    <w:rsid w:val="00CA5324"/>
    <w:rsid w:val="00CB5627"/>
    <w:rsid w:val="00CC4B61"/>
    <w:rsid w:val="00CD6E68"/>
    <w:rsid w:val="00D06B97"/>
    <w:rsid w:val="00D071E8"/>
    <w:rsid w:val="00D07F13"/>
    <w:rsid w:val="00D1537A"/>
    <w:rsid w:val="00D269E9"/>
    <w:rsid w:val="00D26B4D"/>
    <w:rsid w:val="00D61319"/>
    <w:rsid w:val="00D63694"/>
    <w:rsid w:val="00D732B0"/>
    <w:rsid w:val="00D85EA3"/>
    <w:rsid w:val="00D92EA5"/>
    <w:rsid w:val="00DA05D9"/>
    <w:rsid w:val="00DB0503"/>
    <w:rsid w:val="00DB5124"/>
    <w:rsid w:val="00DC7C71"/>
    <w:rsid w:val="00DF164A"/>
    <w:rsid w:val="00DF1F33"/>
    <w:rsid w:val="00DF3FE6"/>
    <w:rsid w:val="00DF7C40"/>
    <w:rsid w:val="00E17D5D"/>
    <w:rsid w:val="00E2439A"/>
    <w:rsid w:val="00E244E9"/>
    <w:rsid w:val="00E322ED"/>
    <w:rsid w:val="00E410D0"/>
    <w:rsid w:val="00E45619"/>
    <w:rsid w:val="00E85775"/>
    <w:rsid w:val="00E94E89"/>
    <w:rsid w:val="00EA3C5F"/>
    <w:rsid w:val="00EB543D"/>
    <w:rsid w:val="00EC4AE1"/>
    <w:rsid w:val="00EC728B"/>
    <w:rsid w:val="00EE7E6A"/>
    <w:rsid w:val="00EF0497"/>
    <w:rsid w:val="00EF6070"/>
    <w:rsid w:val="00F02659"/>
    <w:rsid w:val="00F0325F"/>
    <w:rsid w:val="00F0734C"/>
    <w:rsid w:val="00F124D1"/>
    <w:rsid w:val="00F14027"/>
    <w:rsid w:val="00F168BD"/>
    <w:rsid w:val="00F220DB"/>
    <w:rsid w:val="00F44121"/>
    <w:rsid w:val="00F612AB"/>
    <w:rsid w:val="00F61FB0"/>
    <w:rsid w:val="00F715E1"/>
    <w:rsid w:val="00F81438"/>
    <w:rsid w:val="00F82C1C"/>
    <w:rsid w:val="00F92625"/>
    <w:rsid w:val="00F96996"/>
    <w:rsid w:val="00FA2725"/>
    <w:rsid w:val="00FA3C24"/>
    <w:rsid w:val="00FA43E3"/>
    <w:rsid w:val="00FA5F41"/>
    <w:rsid w:val="00FA7E00"/>
    <w:rsid w:val="00FD0E8B"/>
    <w:rsid w:val="00FE44AA"/>
    <w:rsid w:val="00FF7C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fillcolor="white">
      <v:fill color="white"/>
      <v:stroke weight="1pt"/>
      <o:colormru v:ext="edit" colors="#39f,#963,#ffc,#7d7d7d"/>
    </o:shapedefaults>
    <o:shapelayout v:ext="edit">
      <o:idmap v:ext="edit" data="1"/>
    </o:shapelayout>
  </w:shapeDefaults>
  <w:decimalSymbol w:val="."/>
  <w:listSeparator w:val=","/>
  <w14:docId w14:val="1FF7ECCF"/>
  <w15:docId w15:val="{3B5ADB59-D4EE-4F7F-B455-7FEA133B4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rFonts w:ascii="CenturySchlbk" w:hAnsi="CenturySchlbk" w:cs="CenturySchlbk"/>
      <w:b/>
      <w:bCs/>
      <w:color w:val="FF0000"/>
      <w:sz w:val="52"/>
      <w:szCs w:val="52"/>
      <w:u w:val="single"/>
      <w:lang w:eastAsia="en-US"/>
    </w:rPr>
  </w:style>
  <w:style w:type="paragraph" w:styleId="Heading2">
    <w:name w:val="heading 2"/>
    <w:basedOn w:val="Normal"/>
    <w:next w:val="Normal"/>
    <w:qFormat/>
    <w:pPr>
      <w:keepNext/>
      <w:outlineLvl w:val="1"/>
    </w:pPr>
    <w:rPr>
      <w:rFonts w:ascii="Clarendon BT" w:hAnsi="Clarendon BT" w:cs="Clarendon BT"/>
      <w:b/>
      <w:bCs/>
      <w:color w:val="FF0000"/>
      <w:sz w:val="120"/>
      <w:szCs w:val="1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pPr>
      <w:tabs>
        <w:tab w:val="center" w:pos="4153"/>
        <w:tab w:val="right" w:pos="8306"/>
      </w:tabs>
    </w:pPr>
  </w:style>
  <w:style w:type="character" w:styleId="Hyperlink">
    <w:name w:val="Hyperlink"/>
    <w:rPr>
      <w:color w:val="0000FF"/>
      <w:u w:val="single"/>
    </w:rPr>
  </w:style>
  <w:style w:type="paragraph" w:styleId="BodyText">
    <w:name w:val="Body Text"/>
    <w:basedOn w:val="Normal"/>
    <w:rsid w:val="00F81438"/>
    <w:pPr>
      <w:ind w:right="-16"/>
      <w:jc w:val="center"/>
    </w:pPr>
    <w:rPr>
      <w:b/>
      <w:color w:val="000000"/>
    </w:rPr>
  </w:style>
  <w:style w:type="paragraph" w:styleId="BodyText3">
    <w:name w:val="Body Text 3"/>
    <w:basedOn w:val="Normal"/>
    <w:rsid w:val="00F02659"/>
    <w:pPr>
      <w:spacing w:after="120"/>
    </w:pPr>
    <w:rPr>
      <w:sz w:val="16"/>
      <w:szCs w:val="16"/>
    </w:rPr>
  </w:style>
  <w:style w:type="character" w:styleId="PageNumber">
    <w:name w:val="page number"/>
    <w:basedOn w:val="DefaultParagraphFont"/>
    <w:rsid w:val="00075DDB"/>
  </w:style>
  <w:style w:type="paragraph" w:styleId="BalloonText">
    <w:name w:val="Balloon Text"/>
    <w:basedOn w:val="Normal"/>
    <w:link w:val="BalloonTextChar"/>
    <w:rsid w:val="002417C4"/>
    <w:rPr>
      <w:rFonts w:ascii="Tahoma" w:hAnsi="Tahoma" w:cs="Tahoma"/>
      <w:sz w:val="16"/>
      <w:szCs w:val="16"/>
    </w:rPr>
  </w:style>
  <w:style w:type="character" w:customStyle="1" w:styleId="BalloonTextChar">
    <w:name w:val="Balloon Text Char"/>
    <w:link w:val="BalloonText"/>
    <w:uiPriority w:val="99"/>
    <w:rsid w:val="002417C4"/>
    <w:rPr>
      <w:rFonts w:ascii="Tahoma" w:hAnsi="Tahoma" w:cs="Tahoma"/>
      <w:sz w:val="16"/>
      <w:szCs w:val="16"/>
    </w:rPr>
  </w:style>
  <w:style w:type="character" w:customStyle="1" w:styleId="HeaderChar">
    <w:name w:val="Header Char"/>
    <w:basedOn w:val="DefaultParagraphFont"/>
    <w:link w:val="Header"/>
    <w:uiPriority w:val="99"/>
    <w:rsid w:val="00635F8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3650007">
      <w:bodyDiv w:val="1"/>
      <w:marLeft w:val="0"/>
      <w:marRight w:val="0"/>
      <w:marTop w:val="0"/>
      <w:marBottom w:val="0"/>
      <w:divBdr>
        <w:top w:val="none" w:sz="0" w:space="0" w:color="auto"/>
        <w:left w:val="none" w:sz="0" w:space="0" w:color="auto"/>
        <w:bottom w:val="none" w:sz="0" w:space="0" w:color="auto"/>
        <w:right w:val="none" w:sz="0" w:space="0" w:color="auto"/>
      </w:divBdr>
    </w:div>
    <w:div w:id="2123256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6.jpeg"/><Relationship Id="rId39" Type="http://schemas.openxmlformats.org/officeDocument/2006/relationships/image" Target="media/image23.jpeg"/><Relationship Id="rId21" Type="http://schemas.openxmlformats.org/officeDocument/2006/relationships/image" Target="media/image11.jpeg"/><Relationship Id="rId34" Type="http://schemas.openxmlformats.org/officeDocument/2006/relationships/image" Target="media/image18.jpeg"/><Relationship Id="rId42" Type="http://schemas.openxmlformats.org/officeDocument/2006/relationships/image" Target="media/image26.jpeg"/><Relationship Id="rId47" Type="http://schemas.openxmlformats.org/officeDocument/2006/relationships/image" Target="media/image31.jpeg"/><Relationship Id="rId50" Type="http://schemas.openxmlformats.org/officeDocument/2006/relationships/image" Target="media/image34.jpeg"/><Relationship Id="rId55" Type="http://schemas.openxmlformats.org/officeDocument/2006/relationships/image" Target="media/image39.jpeg"/><Relationship Id="rId63" Type="http://schemas.openxmlformats.org/officeDocument/2006/relationships/fontTable" Target="fontTable.xml"/><Relationship Id="rId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image" Target="media/image90.jpeg"/><Relationship Id="rId41" Type="http://schemas.openxmlformats.org/officeDocument/2006/relationships/image" Target="media/image25.jpeg"/><Relationship Id="rId54" Type="http://schemas.openxmlformats.org/officeDocument/2006/relationships/image" Target="media/image38.jpeg"/><Relationship Id="rId62" Type="http://schemas.openxmlformats.org/officeDocument/2006/relationships/image" Target="media/image45.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14.jpeg"/><Relationship Id="rId32" Type="http://schemas.openxmlformats.org/officeDocument/2006/relationships/footer" Target="footer4.xml"/><Relationship Id="rId37" Type="http://schemas.openxmlformats.org/officeDocument/2006/relationships/image" Target="media/image21.jpeg"/><Relationship Id="rId40" Type="http://schemas.openxmlformats.org/officeDocument/2006/relationships/image" Target="media/image24.jpeg"/><Relationship Id="rId45" Type="http://schemas.openxmlformats.org/officeDocument/2006/relationships/image" Target="media/image29.jpeg"/><Relationship Id="rId53" Type="http://schemas.openxmlformats.org/officeDocument/2006/relationships/image" Target="media/image37.jpeg"/><Relationship Id="rId58" Type="http://schemas.openxmlformats.org/officeDocument/2006/relationships/image" Target="media/image42.jpeg"/><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image" Target="media/image80.jpeg"/><Relationship Id="rId36" Type="http://schemas.openxmlformats.org/officeDocument/2006/relationships/image" Target="media/image20.jpeg"/><Relationship Id="rId49" Type="http://schemas.openxmlformats.org/officeDocument/2006/relationships/image" Target="media/image33.jpeg"/><Relationship Id="rId57" Type="http://schemas.openxmlformats.org/officeDocument/2006/relationships/image" Target="media/image41.jpeg"/><Relationship Id="rId61" Type="http://schemas.openxmlformats.org/officeDocument/2006/relationships/image" Target="media/image44.png"/><Relationship Id="rId10" Type="http://schemas.openxmlformats.org/officeDocument/2006/relationships/footer" Target="footer2.xml"/><Relationship Id="rId19" Type="http://schemas.openxmlformats.org/officeDocument/2006/relationships/image" Target="media/image9.jpeg"/><Relationship Id="rId31" Type="http://schemas.openxmlformats.org/officeDocument/2006/relationships/header" Target="header4.xml"/><Relationship Id="rId44" Type="http://schemas.openxmlformats.org/officeDocument/2006/relationships/image" Target="media/image28.jpeg"/><Relationship Id="rId52" Type="http://schemas.openxmlformats.org/officeDocument/2006/relationships/image" Target="media/image36.jpeg"/><Relationship Id="rId60" Type="http://schemas.openxmlformats.org/officeDocument/2006/relationships/image" Target="media/image44.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image" Target="media/image70.jpeg"/><Relationship Id="rId30" Type="http://schemas.openxmlformats.org/officeDocument/2006/relationships/image" Target="media/image100.jpeg"/><Relationship Id="rId35" Type="http://schemas.openxmlformats.org/officeDocument/2006/relationships/image" Target="media/image19.jpeg"/><Relationship Id="rId43" Type="http://schemas.openxmlformats.org/officeDocument/2006/relationships/image" Target="media/image27.jpeg"/><Relationship Id="rId48" Type="http://schemas.openxmlformats.org/officeDocument/2006/relationships/image" Target="media/image32.jpeg"/><Relationship Id="rId56" Type="http://schemas.openxmlformats.org/officeDocument/2006/relationships/image" Target="media/image40.jpeg"/><Relationship Id="rId64" Type="http://schemas.openxmlformats.org/officeDocument/2006/relationships/theme" Target="theme/theme1.xml"/><Relationship Id="rId8" Type="http://schemas.openxmlformats.org/officeDocument/2006/relationships/header" Target="header2.xml"/><Relationship Id="rId51" Type="http://schemas.openxmlformats.org/officeDocument/2006/relationships/image" Target="media/image35.jpeg"/><Relationship Id="rId3" Type="http://schemas.openxmlformats.org/officeDocument/2006/relationships/settings" Target="settings.xml"/><Relationship Id="rId12" Type="http://schemas.openxmlformats.org/officeDocument/2006/relationships/footer" Target="footer3.xml"/><Relationship Id="rId17" Type="http://schemas.openxmlformats.org/officeDocument/2006/relationships/image" Target="media/image7.jpeg"/><Relationship Id="rId25" Type="http://schemas.openxmlformats.org/officeDocument/2006/relationships/image" Target="media/image15.jpeg"/><Relationship Id="rId33" Type="http://schemas.openxmlformats.org/officeDocument/2006/relationships/image" Target="media/image17.jpeg"/><Relationship Id="rId38" Type="http://schemas.openxmlformats.org/officeDocument/2006/relationships/image" Target="media/image22.jpeg"/><Relationship Id="rId46" Type="http://schemas.openxmlformats.org/officeDocument/2006/relationships/image" Target="media/image30.jpeg"/><Relationship Id="rId59" Type="http://schemas.openxmlformats.org/officeDocument/2006/relationships/image" Target="media/image43.jpeg"/></Relationships>
</file>

<file path=word/_rels/footer2.xml.rels><?xml version="1.0" encoding="UTF-8" standalone="yes"?>
<Relationships xmlns="http://schemas.openxmlformats.org/package/2006/relationships"><Relationship Id="rId3" Type="http://schemas.openxmlformats.org/officeDocument/2006/relationships/hyperlink" Target="http://www.radfordsestates.co.uk" TargetMode="External"/><Relationship Id="rId2" Type="http://schemas.openxmlformats.org/officeDocument/2006/relationships/hyperlink" Target="http://www.radfordsestates.co.uk" TargetMode="External"/><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LHEA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CB1CE4-3559-4D80-9246-62F510452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LHEAD</Template>
  <TotalTime>92</TotalTime>
  <Pages>9</Pages>
  <Words>793</Words>
  <Characters>4502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Radfords Letterhead Oct03</vt:lpstr>
    </vt:vector>
  </TitlesOfParts>
  <Company>JT Computer Training</Company>
  <LinksUpToDate>false</LinksUpToDate>
  <CharactersWithSpaces>5285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Radfords Letterhead Oct03</dc:title>
  <dc:creator>Mr G Radford</dc:creator>
  <cp:lastModifiedBy>enquiries</cp:lastModifiedBy>
  <cp:revision>19</cp:revision>
  <cp:lastPrinted>2014-09-04T16:41:00Z</cp:lastPrinted>
  <dcterms:created xsi:type="dcterms:W3CDTF">2025-03-07T14:37:00Z</dcterms:created>
  <dcterms:modified xsi:type="dcterms:W3CDTF">2025-03-08T11:58:00Z</dcterms:modified>
</cp:coreProperties>
</file>