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7B9E56" w14:textId="77777777" w:rsidR="00570924" w:rsidRDefault="00570924" w:rsidP="001A7497">
      <w:pPr>
        <w:ind w:right="-16"/>
        <w:sectPr w:rsidR="00570924" w:rsidSect="002262D9">
          <w:headerReference w:type="even" r:id="rId7"/>
          <w:headerReference w:type="default" r:id="rId8"/>
          <w:footerReference w:type="even" r:id="rId9"/>
          <w:footerReference w:type="default" r:id="rId10"/>
          <w:headerReference w:type="first" r:id="rId11"/>
          <w:footerReference w:type="first" r:id="rId12"/>
          <w:pgSz w:w="16834" w:h="11909" w:orient="landscape" w:code="9"/>
          <w:pgMar w:top="1844" w:right="249" w:bottom="1296" w:left="284" w:header="0" w:footer="1008" w:gutter="0"/>
          <w:cols w:space="708"/>
          <w:docGrid w:linePitch="360"/>
        </w:sectPr>
      </w:pPr>
    </w:p>
    <w:p w14:paraId="1F7610A7" w14:textId="77777777" w:rsidR="003F13A7" w:rsidRDefault="003F13A7" w:rsidP="001A7497">
      <w:pPr>
        <w:ind w:right="-16"/>
      </w:pPr>
    </w:p>
    <w:p w14:paraId="0F698E1E" w14:textId="4EADDD1B" w:rsidR="003F13A7" w:rsidRPr="009113EA" w:rsidRDefault="0082733D" w:rsidP="003F13A7">
      <w:pPr>
        <w:ind w:right="-16"/>
        <w:jc w:val="center"/>
        <w:sectPr w:rsidR="003F13A7" w:rsidRPr="009113EA" w:rsidSect="002262D9">
          <w:type w:val="continuous"/>
          <w:pgSz w:w="16834" w:h="11909" w:orient="landscape" w:code="9"/>
          <w:pgMar w:top="1844" w:right="249" w:bottom="1296" w:left="284" w:header="0" w:footer="1008" w:gutter="0"/>
          <w:cols w:space="708"/>
          <w:docGrid w:linePitch="360"/>
        </w:sectPr>
      </w:pPr>
      <w:r>
        <w:rPr>
          <w:noProof/>
        </w:rPr>
        <mc:AlternateContent>
          <mc:Choice Requires="wps">
            <w:drawing>
              <wp:anchor distT="0" distB="0" distL="114300" distR="114300" simplePos="0" relativeHeight="251654656" behindDoc="0" locked="0" layoutInCell="1" allowOverlap="1" wp14:anchorId="061FE184" wp14:editId="7F08317E">
                <wp:simplePos x="0" y="0"/>
                <wp:positionH relativeFrom="column">
                  <wp:posOffset>6407785</wp:posOffset>
                </wp:positionH>
                <wp:positionV relativeFrom="paragraph">
                  <wp:posOffset>478485</wp:posOffset>
                </wp:positionV>
                <wp:extent cx="3543300" cy="1494155"/>
                <wp:effectExtent l="0" t="0" r="19050" b="10795"/>
                <wp:wrapNone/>
                <wp:docPr id="99"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0" cy="1494155"/>
                        </a:xfrm>
                        <a:prstGeom prst="rect">
                          <a:avLst/>
                        </a:prstGeom>
                        <a:noFill/>
                        <a:ln w="9525">
                          <a:solidFill>
                            <a:srgbClr val="000080"/>
                          </a:solidFill>
                          <a:miter lim="800000"/>
                          <a:headEnd/>
                          <a:tailEnd/>
                        </a:ln>
                        <a:extLst>
                          <a:ext uri="{909E8E84-426E-40DD-AFC4-6F175D3DCCD1}">
                            <a14:hiddenFill xmlns:a14="http://schemas.microsoft.com/office/drawing/2010/main">
                              <a:solidFill>
                                <a:srgbClr val="DBE5F1"/>
                              </a:solidFill>
                            </a14:hiddenFill>
                          </a:ext>
                        </a:extLst>
                      </wps:spPr>
                      <wps:txbx>
                        <w:txbxContent>
                          <w:p w14:paraId="12F7132D" w14:textId="6CD0DDB0" w:rsidR="001554DE" w:rsidRDefault="0003772E" w:rsidP="00580B0A">
                            <w:pPr>
                              <w:ind w:right="-16"/>
                              <w:jc w:val="center"/>
                              <w:rPr>
                                <w:b/>
                                <w:color w:val="FF0000"/>
                                <w:sz w:val="36"/>
                                <w:szCs w:val="36"/>
                              </w:rPr>
                            </w:pPr>
                            <w:r>
                              <w:rPr>
                                <w:b/>
                                <w:color w:val="FF0000"/>
                                <w:sz w:val="36"/>
                                <w:szCs w:val="36"/>
                              </w:rPr>
                              <w:t>2 ULRICSON CLOSE</w:t>
                            </w:r>
                          </w:p>
                          <w:p w14:paraId="514EC28F" w14:textId="48DC071A" w:rsidR="001554DE" w:rsidRDefault="0003772E" w:rsidP="00580B0A">
                            <w:pPr>
                              <w:ind w:right="-16"/>
                              <w:jc w:val="center"/>
                              <w:rPr>
                                <w:b/>
                                <w:color w:val="FF0000"/>
                                <w:sz w:val="36"/>
                                <w:szCs w:val="36"/>
                              </w:rPr>
                            </w:pPr>
                            <w:r>
                              <w:rPr>
                                <w:b/>
                                <w:color w:val="FF0000"/>
                                <w:sz w:val="36"/>
                                <w:szCs w:val="36"/>
                              </w:rPr>
                              <w:t>STAPLEHURST</w:t>
                            </w:r>
                          </w:p>
                          <w:p w14:paraId="4ACB4AEE" w14:textId="2CA7C8B5" w:rsidR="001554DE" w:rsidRDefault="0003772E" w:rsidP="00580B0A">
                            <w:pPr>
                              <w:ind w:right="-16"/>
                              <w:jc w:val="center"/>
                              <w:rPr>
                                <w:b/>
                                <w:color w:val="FF0000"/>
                                <w:sz w:val="36"/>
                                <w:szCs w:val="36"/>
                              </w:rPr>
                            </w:pPr>
                            <w:r>
                              <w:rPr>
                                <w:b/>
                                <w:color w:val="FF0000"/>
                                <w:sz w:val="36"/>
                                <w:szCs w:val="36"/>
                              </w:rPr>
                              <w:t>TN12 0GH</w:t>
                            </w:r>
                          </w:p>
                          <w:p w14:paraId="33927507" w14:textId="77777777" w:rsidR="001554DE" w:rsidRDefault="001554DE" w:rsidP="00580B0A">
                            <w:pPr>
                              <w:ind w:right="-16"/>
                              <w:jc w:val="center"/>
                              <w:rPr>
                                <w:b/>
                                <w:color w:val="FF0000"/>
                                <w:sz w:val="36"/>
                                <w:szCs w:val="36"/>
                              </w:rPr>
                            </w:pPr>
                          </w:p>
                          <w:p w14:paraId="6BD8AB64" w14:textId="61AAD97F" w:rsidR="00A9276E" w:rsidRPr="00644EEA" w:rsidRDefault="00A9276E" w:rsidP="00580B0A">
                            <w:pPr>
                              <w:ind w:right="-16"/>
                              <w:jc w:val="center"/>
                              <w:rPr>
                                <w:b/>
                                <w:color w:val="FF0000"/>
                                <w:sz w:val="36"/>
                                <w:szCs w:val="36"/>
                              </w:rPr>
                            </w:pPr>
                            <w:r>
                              <w:rPr>
                                <w:b/>
                                <w:color w:val="FF0000"/>
                                <w:sz w:val="36"/>
                                <w:szCs w:val="36"/>
                              </w:rPr>
                              <w:t xml:space="preserve">PRICE </w:t>
                            </w:r>
                            <w:r w:rsidR="00430A4C">
                              <w:rPr>
                                <w:b/>
                                <w:color w:val="FF0000"/>
                                <w:sz w:val="36"/>
                                <w:szCs w:val="36"/>
                              </w:rPr>
                              <w:t>£</w:t>
                            </w:r>
                            <w:r w:rsidR="009C225B">
                              <w:rPr>
                                <w:b/>
                                <w:color w:val="FF0000"/>
                                <w:sz w:val="36"/>
                                <w:szCs w:val="36"/>
                              </w:rPr>
                              <w:t xml:space="preserve">385,000 </w:t>
                            </w:r>
                            <w:r w:rsidRPr="00644EEA">
                              <w:rPr>
                                <w:b/>
                                <w:color w:val="FF0000"/>
                                <w:sz w:val="36"/>
                                <w:szCs w:val="36"/>
                              </w:rPr>
                              <w:t>FREEHOLD</w:t>
                            </w:r>
                          </w:p>
                          <w:p w14:paraId="72340F3D" w14:textId="77777777" w:rsidR="00A9276E" w:rsidRPr="00342D92" w:rsidRDefault="00A9276E" w:rsidP="00A9276E">
                            <w:pPr>
                              <w:jc w:val="center"/>
                              <w:rPr>
                                <w:b/>
                                <w:color w:val="000080"/>
                                <w:sz w:val="12"/>
                                <w:szCs w:val="1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1FE184" id="_x0000_t202" coordsize="21600,21600" o:spt="202" path="m,l,21600r21600,l21600,xe">
                <v:stroke joinstyle="miter"/>
                <v:path gradientshapeok="t" o:connecttype="rect"/>
              </v:shapetype>
              <v:shape id="Text Box 48" o:spid="_x0000_s1026" type="#_x0000_t202" style="position:absolute;left:0;text-align:left;margin-left:504.55pt;margin-top:37.7pt;width:279pt;height:117.6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" filled="f" fillcolor="#dbe5f1" strokecolor="navy">
                <v:textbox>
                  <w:txbxContent>
                    <w:p w14:paraId="12F7132D" w14:textId="6CD0DDB0" w:rsidR="001554DE" w:rsidRDefault="0003772E" w:rsidP="00580B0A">
                      <w:pPr>
                        <w:ind w:right="-16"/>
                        <w:jc w:val="center"/>
                        <w:rPr>
                          <w:b/>
                          <w:color w:val="FF0000"/>
                          <w:sz w:val="36"/>
                          <w:szCs w:val="36"/>
                        </w:rPr>
                      </w:pPr>
                      <w:r>
                        <w:rPr>
                          <w:b/>
                          <w:color w:val="FF0000"/>
                          <w:sz w:val="36"/>
                          <w:szCs w:val="36"/>
                        </w:rPr>
                        <w:t>2 ULRICSON CLOSE</w:t>
                      </w:r>
                    </w:p>
                    <w:p w14:paraId="514EC28F" w14:textId="48DC071A" w:rsidR="001554DE" w:rsidRDefault="0003772E" w:rsidP="00580B0A">
                      <w:pPr>
                        <w:ind w:right="-16"/>
                        <w:jc w:val="center"/>
                        <w:rPr>
                          <w:b/>
                          <w:color w:val="FF0000"/>
                          <w:sz w:val="36"/>
                          <w:szCs w:val="36"/>
                        </w:rPr>
                      </w:pPr>
                      <w:r>
                        <w:rPr>
                          <w:b/>
                          <w:color w:val="FF0000"/>
                          <w:sz w:val="36"/>
                          <w:szCs w:val="36"/>
                        </w:rPr>
                        <w:t>STAPLEHURST</w:t>
                      </w:r>
                    </w:p>
                    <w:p w14:paraId="4ACB4AEE" w14:textId="2CA7C8B5" w:rsidR="001554DE" w:rsidRDefault="0003772E" w:rsidP="00580B0A">
                      <w:pPr>
                        <w:ind w:right="-16"/>
                        <w:jc w:val="center"/>
                        <w:rPr>
                          <w:b/>
                          <w:color w:val="FF0000"/>
                          <w:sz w:val="36"/>
                          <w:szCs w:val="36"/>
                        </w:rPr>
                      </w:pPr>
                      <w:r>
                        <w:rPr>
                          <w:b/>
                          <w:color w:val="FF0000"/>
                          <w:sz w:val="36"/>
                          <w:szCs w:val="36"/>
                        </w:rPr>
                        <w:t>TN12 0GH</w:t>
                      </w:r>
                    </w:p>
                    <w:p w14:paraId="33927507" w14:textId="77777777" w:rsidR="001554DE" w:rsidRDefault="001554DE" w:rsidP="00580B0A">
                      <w:pPr>
                        <w:ind w:right="-16"/>
                        <w:jc w:val="center"/>
                        <w:rPr>
                          <w:b/>
                          <w:color w:val="FF0000"/>
                          <w:sz w:val="36"/>
                          <w:szCs w:val="36"/>
                        </w:rPr>
                      </w:pPr>
                    </w:p>
                    <w:p w14:paraId="6BD8AB64" w14:textId="61AAD97F" w:rsidR="00A9276E" w:rsidRPr="00644EEA" w:rsidRDefault="00A9276E" w:rsidP="00580B0A">
                      <w:pPr>
                        <w:ind w:right="-16"/>
                        <w:jc w:val="center"/>
                        <w:rPr>
                          <w:b/>
                          <w:color w:val="FF0000"/>
                          <w:sz w:val="36"/>
                          <w:szCs w:val="36"/>
                        </w:rPr>
                      </w:pPr>
                      <w:r>
                        <w:rPr>
                          <w:b/>
                          <w:color w:val="FF0000"/>
                          <w:sz w:val="36"/>
                          <w:szCs w:val="36"/>
                        </w:rPr>
                        <w:t xml:space="preserve">PRICE </w:t>
                      </w:r>
                      <w:r w:rsidR="00430A4C">
                        <w:rPr>
                          <w:b/>
                          <w:color w:val="FF0000"/>
                          <w:sz w:val="36"/>
                          <w:szCs w:val="36"/>
                        </w:rPr>
                        <w:t>£</w:t>
                      </w:r>
                      <w:r w:rsidR="009C225B">
                        <w:rPr>
                          <w:b/>
                          <w:color w:val="FF0000"/>
                          <w:sz w:val="36"/>
                          <w:szCs w:val="36"/>
                        </w:rPr>
                        <w:t xml:space="preserve">385,000 </w:t>
                      </w:r>
                      <w:r w:rsidRPr="00644EEA">
                        <w:rPr>
                          <w:b/>
                          <w:color w:val="FF0000"/>
                          <w:sz w:val="36"/>
                          <w:szCs w:val="36"/>
                        </w:rPr>
                        <w:t>FREEHOLD</w:t>
                      </w:r>
                    </w:p>
                    <w:p w14:paraId="72340F3D" w14:textId="77777777" w:rsidR="00A9276E" w:rsidRPr="00342D92" w:rsidRDefault="00A9276E" w:rsidP="00A9276E">
                      <w:pPr>
                        <w:jc w:val="center"/>
                        <w:rPr>
                          <w:b/>
                          <w:color w:val="000080"/>
                          <w:sz w:val="12"/>
                          <w:szCs w:val="12"/>
                        </w:rPr>
                      </w:pPr>
                    </w:p>
                  </w:txbxContent>
                </v:textbox>
              </v:shape>
            </w:pict>
          </mc:Fallback>
        </mc:AlternateContent>
      </w:r>
      <w:r w:rsidR="00FE44AA">
        <w:rPr>
          <w:noProof/>
        </w:rPr>
        <mc:AlternateContent>
          <mc:Choice Requires="wps">
            <w:drawing>
              <wp:anchor distT="0" distB="0" distL="114300" distR="114300" simplePos="0" relativeHeight="251655680" behindDoc="0" locked="0" layoutInCell="1" allowOverlap="1" wp14:anchorId="7D0EDFA0" wp14:editId="481F2E84">
                <wp:simplePos x="0" y="0"/>
                <wp:positionH relativeFrom="page">
                  <wp:posOffset>530225</wp:posOffset>
                </wp:positionH>
                <wp:positionV relativeFrom="page">
                  <wp:posOffset>2054860</wp:posOffset>
                </wp:positionV>
                <wp:extent cx="5899150" cy="4117340"/>
                <wp:effectExtent l="0" t="0" r="25400" b="16510"/>
                <wp:wrapNone/>
                <wp:docPr id="98" name="Rectangle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99150" cy="4117340"/>
                        </a:xfrm>
                        <a:prstGeom prst="rect">
                          <a:avLst/>
                        </a:prstGeom>
                        <a:blipFill dpi="0" rotWithShape="1">
                          <a:blip r:embed="rId13" cstate="print">
                            <a:extLst>
                              <a:ext uri="{28A0092B-C50C-407E-A947-70E740481C1C}">
                                <a14:useLocalDpi xmlns:a14="http://schemas.microsoft.com/office/drawing/2010/main" val="0"/>
                              </a:ext>
                            </a:extLst>
                          </a:blip>
                          <a:srcRect/>
                          <a:stretch>
                            <a:fillRect/>
                          </a:stretch>
                        </a:blipFill>
                        <a:ln w="12700">
                          <a:solidFill>
                            <a:srgbClr val="00008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C7FCD7" id="Rectangle 49" o:spid="_x0000_s1026" style="position:absolute;margin-left:41.75pt;margin-top:161.8pt;width:464.5pt;height:324.2pt;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" strokecolor="navy" strokeweight="1pt">
                <v:fill r:id="rId14" o:title="" recolor="t" rotate="t" type="frame"/>
                <w10:wrap anchorx="page" anchory="page"/>
              </v:rect>
            </w:pict>
          </mc:Fallback>
        </mc:AlternateContent>
      </w:r>
      <w:r w:rsidR="00FE44AA">
        <w:rPr>
          <w:noProof/>
        </w:rPr>
        <mc:AlternateContent>
          <mc:Choice Requires="wps">
            <w:drawing>
              <wp:anchor distT="0" distB="0" distL="114300" distR="114300" simplePos="0" relativeHeight="251658752" behindDoc="0" locked="0" layoutInCell="1" allowOverlap="1" wp14:anchorId="7E8A4CFD" wp14:editId="1110687A">
                <wp:simplePos x="0" y="0"/>
                <wp:positionH relativeFrom="column">
                  <wp:posOffset>6407785</wp:posOffset>
                </wp:positionH>
                <wp:positionV relativeFrom="page">
                  <wp:posOffset>5029200</wp:posOffset>
                </wp:positionV>
                <wp:extent cx="1714500" cy="1143000"/>
                <wp:effectExtent l="0" t="0" r="19050" b="19050"/>
                <wp:wrapNone/>
                <wp:docPr id="97" name="Rectangle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1143000"/>
                        </a:xfrm>
                        <a:prstGeom prst="rect">
                          <a:avLst/>
                        </a:prstGeom>
                        <a:blipFill dpi="0" rotWithShape="1">
                          <a:blip r:embed="rId15" cstate="print">
                            <a:extLst>
                              <a:ext uri="{28A0092B-C50C-407E-A947-70E740481C1C}">
                                <a14:useLocalDpi xmlns:a14="http://schemas.microsoft.com/office/drawing/2010/main" val="0"/>
                              </a:ext>
                            </a:extLst>
                          </a:blip>
                          <a:srcRect/>
                          <a:stretch>
                            <a:fillRect/>
                          </a:stretch>
                        </a:blipFill>
                        <a:ln w="12700">
                          <a:solidFill>
                            <a:srgbClr val="00008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8A9F0B" id="Rectangle 52" o:spid="_x0000_s1026" style="position:absolute;margin-left:504.55pt;margin-top:396pt;width:135pt;height:90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" strokecolor="navy" strokeweight="1pt">
                <v:fill r:id="rId16" o:title="" recolor="t" rotate="t" type="frame"/>
                <w10:wrap anchory="page"/>
              </v:rect>
            </w:pict>
          </mc:Fallback>
        </mc:AlternateContent>
      </w:r>
      <w:r w:rsidR="00FE44AA">
        <w:rPr>
          <w:noProof/>
        </w:rPr>
        <mc:AlternateContent>
          <mc:Choice Requires="wps">
            <w:drawing>
              <wp:anchor distT="0" distB="0" distL="114300" distR="114300" simplePos="0" relativeHeight="251659776" behindDoc="0" locked="0" layoutInCell="1" allowOverlap="1" wp14:anchorId="347972CC" wp14:editId="68B8B54E">
                <wp:simplePos x="0" y="0"/>
                <wp:positionH relativeFrom="column">
                  <wp:posOffset>8236585</wp:posOffset>
                </wp:positionH>
                <wp:positionV relativeFrom="page">
                  <wp:posOffset>5029200</wp:posOffset>
                </wp:positionV>
                <wp:extent cx="1714500" cy="1143000"/>
                <wp:effectExtent l="0" t="0" r="19050" b="19050"/>
                <wp:wrapNone/>
                <wp:docPr id="96" name="Rectangle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1143000"/>
                        </a:xfrm>
                        <a:prstGeom prst="rect">
                          <a:avLst/>
                        </a:prstGeom>
                        <a:blipFill dpi="0" rotWithShape="1">
                          <a:blip r:embed="rId17" cstate="print">
                            <a:extLst>
                              <a:ext uri="{28A0092B-C50C-407E-A947-70E740481C1C}">
                                <a14:useLocalDpi xmlns:a14="http://schemas.microsoft.com/office/drawing/2010/main" val="0"/>
                              </a:ext>
                            </a:extLst>
                          </a:blip>
                          <a:srcRect/>
                          <a:stretch>
                            <a:fillRect/>
                          </a:stretch>
                        </a:blipFill>
                        <a:ln w="12700">
                          <a:solidFill>
                            <a:srgbClr val="00008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F51954" id="Rectangle 53" o:spid="_x0000_s1026" style="position:absolute;margin-left:648.55pt;margin-top:396pt;width:135pt;height:90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" strokecolor="navy" strokeweight="1pt">
                <v:fill r:id="rId18" o:title="" recolor="t" rotate="t" type="frame"/>
                <w10:wrap anchory="page"/>
              </v:rect>
            </w:pict>
          </mc:Fallback>
        </mc:AlternateContent>
      </w:r>
      <w:r w:rsidR="00FE44AA">
        <w:rPr>
          <w:noProof/>
        </w:rPr>
        <mc:AlternateContent>
          <mc:Choice Requires="wps">
            <w:drawing>
              <wp:anchor distT="0" distB="0" distL="114300" distR="114300" simplePos="0" relativeHeight="251657728" behindDoc="0" locked="0" layoutInCell="1" allowOverlap="1" wp14:anchorId="54D3CEAA" wp14:editId="587056A4">
                <wp:simplePos x="0" y="0"/>
                <wp:positionH relativeFrom="column">
                  <wp:posOffset>8236585</wp:posOffset>
                </wp:positionH>
                <wp:positionV relativeFrom="page">
                  <wp:posOffset>3672205</wp:posOffset>
                </wp:positionV>
                <wp:extent cx="1714500" cy="1261745"/>
                <wp:effectExtent l="0" t="0" r="19050" b="14605"/>
                <wp:wrapNone/>
                <wp:docPr id="31" name="Rectangle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1261745"/>
                        </a:xfrm>
                        <a:prstGeom prst="rect">
                          <a:avLst/>
                        </a:prstGeom>
                        <a:blipFill dpi="0" rotWithShape="1">
                          <a:blip r:embed="rId19" cstate="print">
                            <a:extLst>
                              <a:ext uri="{28A0092B-C50C-407E-A947-70E740481C1C}">
                                <a14:useLocalDpi xmlns:a14="http://schemas.microsoft.com/office/drawing/2010/main" val="0"/>
                              </a:ext>
                            </a:extLst>
                          </a:blip>
                          <a:srcRect/>
                          <a:stretch>
                            <a:fillRect/>
                          </a:stretch>
                        </a:blipFill>
                        <a:ln w="9525">
                          <a:solidFill>
                            <a:srgbClr val="00008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A593CF" id="Rectangle 51" o:spid="_x0000_s1026" style="position:absolute;margin-left:648.55pt;margin-top:289.15pt;width:135pt;height:99.3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" strokecolor="navy">
                <v:fill r:id="rId20" o:title="" recolor="t" rotate="t" type="frame"/>
                <w10:wrap anchory="page"/>
              </v:rect>
            </w:pict>
          </mc:Fallback>
        </mc:AlternateContent>
      </w:r>
      <w:r w:rsidR="00FE44AA">
        <w:rPr>
          <w:noProof/>
        </w:rPr>
        <mc:AlternateContent>
          <mc:Choice Requires="wps">
            <w:drawing>
              <wp:anchor distT="0" distB="0" distL="114300" distR="114300" simplePos="0" relativeHeight="251656704" behindDoc="0" locked="0" layoutInCell="1" allowOverlap="1" wp14:anchorId="57D25591" wp14:editId="649C3A2A">
                <wp:simplePos x="0" y="0"/>
                <wp:positionH relativeFrom="page">
                  <wp:posOffset>6588125</wp:posOffset>
                </wp:positionH>
                <wp:positionV relativeFrom="page">
                  <wp:posOffset>3672205</wp:posOffset>
                </wp:positionV>
                <wp:extent cx="1714500" cy="1261745"/>
                <wp:effectExtent l="0" t="0" r="19050" b="14605"/>
                <wp:wrapNone/>
                <wp:docPr id="30" name="Rectangle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1261745"/>
                        </a:xfrm>
                        <a:prstGeom prst="rect">
                          <a:avLst/>
                        </a:prstGeom>
                        <a:blipFill dpi="0" rotWithShape="1">
                          <a:blip r:embed="rId21" cstate="print">
                            <a:extLst>
                              <a:ext uri="{28A0092B-C50C-407E-A947-70E740481C1C}">
                                <a14:useLocalDpi xmlns:a14="http://schemas.microsoft.com/office/drawing/2010/main" val="0"/>
                              </a:ext>
                            </a:extLst>
                          </a:blip>
                          <a:srcRect/>
                          <a:stretch>
                            <a:fillRect/>
                          </a:stretch>
                        </a:blipFill>
                        <a:ln w="12700">
                          <a:solidFill>
                            <a:srgbClr val="00008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9225CB" id="Rectangle 50" o:spid="_x0000_s1026" style="position:absolute;margin-left:518.75pt;margin-top:289.15pt;width:135pt;height:99.35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" strokecolor="navy" strokeweight="1pt">
                <v:fill r:id="rId22" o:title="" recolor="t" rotate="t" type="frame"/>
                <w10:wrap anchorx="page" anchory="page"/>
              </v:rect>
            </w:pict>
          </mc:Fallback>
        </mc:AlternateContent>
      </w:r>
    </w:p>
    <w:p w14:paraId="79DE4120" w14:textId="64EFFF99" w:rsidR="00430A4C" w:rsidRDefault="00684C39" w:rsidP="00684C39">
      <w:pPr>
        <w:ind w:right="-16"/>
        <w:jc w:val="center"/>
        <w:rPr>
          <w:b/>
        </w:rPr>
      </w:pPr>
      <w:r>
        <w:rPr>
          <w:b/>
        </w:rPr>
        <w:lastRenderedPageBreak/>
        <w:t xml:space="preserve">BEAUTIFULLY PRESENTED </w:t>
      </w:r>
      <w:r w:rsidR="00C4640B">
        <w:rPr>
          <w:b/>
        </w:rPr>
        <w:t>SEMI-DETACHED</w:t>
      </w:r>
      <w:r>
        <w:rPr>
          <w:b/>
        </w:rPr>
        <w:t xml:space="preserve"> PROPERTY IN </w:t>
      </w:r>
      <w:r w:rsidR="009C225B">
        <w:rPr>
          <w:b/>
        </w:rPr>
        <w:t xml:space="preserve">THIS </w:t>
      </w:r>
      <w:r>
        <w:rPr>
          <w:b/>
        </w:rPr>
        <w:t>UNRIVALLED POSITION ON THIS WEALDEN VILLAGE DEVELOPMENT.  ENJOYING A LOVELY OUTLOOK TO THE FRONT.</w:t>
      </w:r>
    </w:p>
    <w:p w14:paraId="7A3B496C" w14:textId="6AB4AF31" w:rsidR="00684C39" w:rsidRDefault="00684C39" w:rsidP="00684C39">
      <w:pPr>
        <w:ind w:right="-16"/>
        <w:jc w:val="center"/>
        <w:rPr>
          <w:b/>
        </w:rPr>
      </w:pPr>
      <w:r>
        <w:rPr>
          <w:b/>
        </w:rPr>
        <w:t>ENTRANCE HALL, CLOAKROOM, KITCHEN/DINING ROOM, LIVING ROOM, LANDING, MASTER BEDROOM WITH ENSUITE, 2 FURTHER BEDROOMS, FAMILY BATHROOM, WELL PRESENTED GARDEN AND CAR PARKING FOR SEVERAL CARS, CRANBROOK SCHOOL CATCHMENT AREA, £385,000</w:t>
      </w:r>
    </w:p>
    <w:p w14:paraId="5E757111" w14:textId="77777777" w:rsidR="00430A4C" w:rsidRDefault="00430A4C" w:rsidP="00C4292D">
      <w:pPr>
        <w:ind w:right="-16"/>
        <w:jc w:val="both"/>
      </w:pPr>
      <w:r>
        <w:rPr>
          <w:b/>
        </w:rPr>
        <w:t>VIEWINGS</w:t>
      </w:r>
      <w:r>
        <w:rPr>
          <w:b/>
        </w:rPr>
        <w:tab/>
      </w:r>
      <w:r>
        <w:rPr>
          <w:b/>
        </w:rPr>
        <w:tab/>
      </w:r>
      <w:r>
        <w:rPr>
          <w:b/>
        </w:rPr>
        <w:tab/>
      </w:r>
      <w:r>
        <w:t>Strictly by appointment with the Agent as above.</w:t>
      </w:r>
    </w:p>
    <w:p w14:paraId="5A7F9089" w14:textId="77777777" w:rsidR="00430A4C" w:rsidRDefault="00430A4C" w:rsidP="00C4292D">
      <w:pPr>
        <w:ind w:right="-16"/>
        <w:jc w:val="both"/>
      </w:pPr>
    </w:p>
    <w:p w14:paraId="6AD8BF2B" w14:textId="08E5BF30" w:rsidR="00432545" w:rsidRPr="00684C39" w:rsidRDefault="00430A4C" w:rsidP="00C4292D">
      <w:pPr>
        <w:ind w:left="2880" w:right="-16" w:hanging="2880"/>
        <w:jc w:val="both"/>
        <w:rPr>
          <w:bCs/>
        </w:rPr>
      </w:pPr>
      <w:r>
        <w:rPr>
          <w:b/>
        </w:rPr>
        <w:t>DIRECTIONS</w:t>
      </w:r>
      <w:r w:rsidR="00580B0A">
        <w:rPr>
          <w:b/>
        </w:rPr>
        <w:tab/>
      </w:r>
      <w:r w:rsidR="00684C39">
        <w:rPr>
          <w:bCs/>
        </w:rPr>
        <w:t xml:space="preserve">From the centre of Staplehurst, proceed to the main traffic lights and turn into the </w:t>
      </w:r>
      <w:r w:rsidR="00764DA1">
        <w:rPr>
          <w:bCs/>
        </w:rPr>
        <w:t>Marden</w:t>
      </w:r>
      <w:r w:rsidR="00684C39">
        <w:rPr>
          <w:bCs/>
        </w:rPr>
        <w:t xml:space="preserve"> Road, continue along to the roundabout and turn right into the development and proceed straight ahead, bearing slightly to the right and </w:t>
      </w:r>
      <w:proofErr w:type="spellStart"/>
      <w:r w:rsidR="00684C39">
        <w:rPr>
          <w:bCs/>
        </w:rPr>
        <w:t>Ulricson</w:t>
      </w:r>
      <w:proofErr w:type="spellEnd"/>
      <w:r w:rsidR="00684C39">
        <w:rPr>
          <w:bCs/>
        </w:rPr>
        <w:t xml:space="preserve"> Close will be found up near the top on the right hand side, with the property with our For Sale board outside.</w:t>
      </w:r>
    </w:p>
    <w:p w14:paraId="182AC7F0" w14:textId="7DF50F1D" w:rsidR="00795F45" w:rsidRDefault="00430A4C" w:rsidP="00C4292D">
      <w:pPr>
        <w:ind w:left="2880" w:right="-16" w:hanging="2880"/>
        <w:jc w:val="both"/>
      </w:pPr>
      <w:r>
        <w:tab/>
      </w:r>
    </w:p>
    <w:p w14:paraId="3C450AA5" w14:textId="01E59DC4" w:rsidR="00430A4C" w:rsidRPr="00C4640B" w:rsidRDefault="00430A4C" w:rsidP="00C4292D">
      <w:pPr>
        <w:pStyle w:val="Heading2"/>
        <w:jc w:val="both"/>
        <w:rPr>
          <w:rFonts w:ascii="Times New Roman" w:hAnsi="Times New Roman"/>
          <w:b w:val="0"/>
          <w:bCs w:val="0"/>
          <w:color w:val="auto"/>
          <w:sz w:val="24"/>
        </w:rPr>
      </w:pPr>
      <w:r>
        <w:rPr>
          <w:rFonts w:ascii="Times New Roman" w:hAnsi="Times New Roman"/>
          <w:color w:val="auto"/>
          <w:sz w:val="24"/>
        </w:rPr>
        <w:t>DESCRIPTION</w:t>
      </w:r>
      <w:r w:rsidR="00C4640B">
        <w:rPr>
          <w:rFonts w:ascii="Times New Roman" w:hAnsi="Times New Roman"/>
          <w:color w:val="auto"/>
          <w:sz w:val="24"/>
        </w:rPr>
        <w:tab/>
      </w:r>
      <w:r w:rsidR="00C4640B">
        <w:rPr>
          <w:rFonts w:ascii="Times New Roman" w:hAnsi="Times New Roman"/>
          <w:color w:val="auto"/>
          <w:sz w:val="24"/>
        </w:rPr>
        <w:tab/>
      </w:r>
      <w:r w:rsidR="00C4640B">
        <w:rPr>
          <w:rFonts w:ascii="Times New Roman" w:hAnsi="Times New Roman"/>
          <w:b w:val="0"/>
          <w:bCs w:val="0"/>
          <w:color w:val="auto"/>
          <w:sz w:val="24"/>
        </w:rPr>
        <w:t xml:space="preserve">Immaculate, spacious and </w:t>
      </w:r>
      <w:proofErr w:type="gramStart"/>
      <w:r w:rsidR="00C4640B">
        <w:rPr>
          <w:rFonts w:ascii="Times New Roman" w:hAnsi="Times New Roman"/>
          <w:b w:val="0"/>
          <w:bCs w:val="0"/>
          <w:color w:val="auto"/>
          <w:sz w:val="24"/>
        </w:rPr>
        <w:t>well presented</w:t>
      </w:r>
      <w:proofErr w:type="gramEnd"/>
      <w:r w:rsidR="00C4640B">
        <w:rPr>
          <w:rFonts w:ascii="Times New Roman" w:hAnsi="Times New Roman"/>
          <w:b w:val="0"/>
          <w:bCs w:val="0"/>
          <w:color w:val="auto"/>
          <w:sz w:val="24"/>
        </w:rPr>
        <w:t xml:space="preserve"> semi-detached house offering larger than average family living accommodation.  The position of the property is one of the best on the development, the outlook in the secluded garden is pleasant and the kitchen and bathrooms are all fitted out with quality fitments.  </w:t>
      </w:r>
      <w:r w:rsidR="002C3C8E">
        <w:rPr>
          <w:rFonts w:ascii="Times New Roman" w:hAnsi="Times New Roman"/>
          <w:b w:val="0"/>
          <w:bCs w:val="0"/>
          <w:color w:val="auto"/>
          <w:sz w:val="24"/>
        </w:rPr>
        <w:t xml:space="preserve">Additionally, all the windows have independent quality shutters fitted. </w:t>
      </w:r>
      <w:r w:rsidR="00C4640B">
        <w:rPr>
          <w:rFonts w:ascii="Times New Roman" w:hAnsi="Times New Roman"/>
          <w:b w:val="0"/>
          <w:bCs w:val="0"/>
          <w:color w:val="auto"/>
          <w:sz w:val="24"/>
        </w:rPr>
        <w:t xml:space="preserve">An internal inspection is highly recommended. </w:t>
      </w:r>
    </w:p>
    <w:p w14:paraId="2BB25BEF" w14:textId="1210630B" w:rsidR="00635F83" w:rsidRDefault="00635F83" w:rsidP="00C4292D">
      <w:pPr>
        <w:jc w:val="both"/>
      </w:pPr>
    </w:p>
    <w:p w14:paraId="19C6A222" w14:textId="50AAB0CB" w:rsidR="00432545" w:rsidRDefault="00432545" w:rsidP="00432545">
      <w:pPr>
        <w:ind w:right="-16"/>
        <w:jc w:val="both"/>
      </w:pPr>
      <w:r>
        <w:t>The property is set on the outskirts of</w:t>
      </w:r>
      <w:r w:rsidRPr="00432545">
        <w:t xml:space="preserve"> the popular Wealden village of Staplehurst with its range of local amenities including post office, </w:t>
      </w:r>
      <w:r w:rsidR="00803675">
        <w:t xml:space="preserve">Sainsburys </w:t>
      </w:r>
      <w:r w:rsidRPr="00432545">
        <w:t>supermarket, primary school and mainline station providing commuter services to London Charing Cross, Waterloo, London Bridge and Cannon Street (approximately 55 minutes).  The County town of Maidstone is approximately 9 miles away providing a wider range of both shopping and leisure facilities.  The property falls within the Cranbrook School catchment area.</w:t>
      </w:r>
    </w:p>
    <w:p w14:paraId="639B9AE9" w14:textId="3DAF6E39" w:rsidR="00803675" w:rsidRDefault="00803675" w:rsidP="00432545">
      <w:pPr>
        <w:ind w:right="-16"/>
        <w:jc w:val="both"/>
      </w:pPr>
    </w:p>
    <w:p w14:paraId="1229D9C9" w14:textId="7DC5E043" w:rsidR="00803675" w:rsidRDefault="00803675" w:rsidP="00432545">
      <w:pPr>
        <w:ind w:right="-16"/>
        <w:jc w:val="both"/>
      </w:pPr>
      <w:r>
        <w:rPr>
          <w:noProof/>
          <w:u w:val="single"/>
        </w:rPr>
        <mc:AlternateContent>
          <mc:Choice Requires="wpg">
            <w:drawing>
              <wp:anchor distT="0" distB="0" distL="114300" distR="114300" simplePos="0" relativeHeight="251660800" behindDoc="0" locked="0" layoutInCell="1" allowOverlap="1" wp14:anchorId="41C1ACCA" wp14:editId="5818CC8C">
                <wp:simplePos x="0" y="0"/>
                <wp:positionH relativeFrom="column">
                  <wp:posOffset>219075</wp:posOffset>
                </wp:positionH>
                <wp:positionV relativeFrom="paragraph">
                  <wp:posOffset>160655</wp:posOffset>
                </wp:positionV>
                <wp:extent cx="8877300" cy="1371600"/>
                <wp:effectExtent l="0" t="0" r="19050" b="19050"/>
                <wp:wrapNone/>
                <wp:docPr id="25" name="Group 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877300" cy="1371600"/>
                          <a:chOff x="1450" y="8625"/>
                          <a:chExt cx="13980" cy="2160"/>
                        </a:xfrm>
                      </wpg:grpSpPr>
                      <wps:wsp>
                        <wps:cNvPr id="26" name="Rectangle 85" descr="Staplehurst Church 2 resize"/>
                        <wps:cNvSpPr>
                          <a:spLocks noChangeArrowheads="1"/>
                        </wps:cNvSpPr>
                        <wps:spPr bwMode="auto">
                          <a:xfrm>
                            <a:off x="1450" y="8625"/>
                            <a:ext cx="3240" cy="2160"/>
                          </a:xfrm>
                          <a:prstGeom prst="rect">
                            <a:avLst/>
                          </a:prstGeom>
                          <a:blipFill dpi="0" rotWithShape="1">
                            <a:blip r:embed="rId23"/>
                            <a:srcRect/>
                            <a:stretch>
                              <a:fillRect/>
                            </a:stretch>
                          </a:blipFill>
                          <a:ln w="9525">
                            <a:solidFill>
                              <a:srgbClr val="000000"/>
                            </a:solidFill>
                            <a:miter lim="800000"/>
                            <a:headEnd/>
                            <a:tailEnd/>
                          </a:ln>
                        </wps:spPr>
                        <wps:bodyPr rot="0" vert="horz" wrap="square" lIns="91440" tIns="45720" rIns="91440" bIns="45720" anchor="t" anchorCtr="0" upright="1">
                          <a:noAutofit/>
                        </wps:bodyPr>
                      </wps:wsp>
                      <wps:wsp>
                        <wps:cNvPr id="27" name="Rectangle 86" descr="Crown Cottages 2 resize"/>
                        <wps:cNvSpPr>
                          <a:spLocks noChangeArrowheads="1"/>
                        </wps:cNvSpPr>
                        <wps:spPr bwMode="auto">
                          <a:xfrm>
                            <a:off x="4975" y="8625"/>
                            <a:ext cx="3240" cy="2160"/>
                          </a:xfrm>
                          <a:prstGeom prst="rect">
                            <a:avLst/>
                          </a:prstGeom>
                          <a:blipFill dpi="0" rotWithShape="1">
                            <a:blip r:embed="rId24"/>
                            <a:srcRect/>
                            <a:stretch>
                              <a:fillRect/>
                            </a:stretch>
                          </a:blipFill>
                          <a:ln w="9525">
                            <a:solidFill>
                              <a:srgbClr val="000000"/>
                            </a:solidFill>
                            <a:miter lim="800000"/>
                            <a:headEnd/>
                            <a:tailEnd/>
                          </a:ln>
                        </wps:spPr>
                        <wps:bodyPr rot="0" vert="horz" wrap="square" lIns="91440" tIns="45720" rIns="91440" bIns="45720" anchor="t" anchorCtr="0" upright="1">
                          <a:noAutofit/>
                        </wps:bodyPr>
                      </wps:wsp>
                      <wps:wsp>
                        <wps:cNvPr id="28" name="Rectangle 87" descr="staplehurst sign small"/>
                        <wps:cNvSpPr>
                          <a:spLocks noChangeArrowheads="1"/>
                        </wps:cNvSpPr>
                        <wps:spPr bwMode="auto">
                          <a:xfrm>
                            <a:off x="8530" y="8625"/>
                            <a:ext cx="3240" cy="2160"/>
                          </a:xfrm>
                          <a:prstGeom prst="rect">
                            <a:avLst/>
                          </a:prstGeom>
                          <a:blipFill dpi="0" rotWithShape="1">
                            <a:blip r:embed="rId25"/>
                            <a:srcRect/>
                            <a:stretch>
                              <a:fillRect/>
                            </a:stretch>
                          </a:blipFill>
                          <a:ln w="9525">
                            <a:solidFill>
                              <a:srgbClr val="000000"/>
                            </a:solidFill>
                            <a:miter lim="800000"/>
                            <a:headEnd/>
                            <a:tailEnd/>
                          </a:ln>
                        </wps:spPr>
                        <wps:bodyPr rot="0" vert="horz" wrap="square" lIns="91440" tIns="45720" rIns="91440" bIns="45720" anchor="t" anchorCtr="0" upright="1">
                          <a:noAutofit/>
                        </wps:bodyPr>
                      </wps:wsp>
                      <wps:wsp>
                        <wps:cNvPr id="29" name="Rectangle 88" descr="Hill House 2 small"/>
                        <wps:cNvSpPr>
                          <a:spLocks noChangeArrowheads="1"/>
                        </wps:cNvSpPr>
                        <wps:spPr bwMode="auto">
                          <a:xfrm>
                            <a:off x="12190" y="8625"/>
                            <a:ext cx="3240" cy="2160"/>
                          </a:xfrm>
                          <a:prstGeom prst="rect">
                            <a:avLst/>
                          </a:prstGeom>
                          <a:blipFill dpi="0" rotWithShape="1">
                            <a:blip r:embed="rId26"/>
                            <a:srcRect/>
                            <a:stretch>
                              <a:fillRect/>
                            </a:stretch>
                          </a:blipFill>
                          <a:ln w="9525">
                            <a:solidFill>
                              <a:srgbClr val="000000"/>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4C8C4B5" id="Group 90" o:spid="_x0000_s1026" style="position:absolute;margin-left:17.25pt;margin-top:12.65pt;width:699pt;height:108pt;z-index:251660800" coordorigin="1450,8625" coordsize="13980,216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">
                <v:rect id="Rectangle 85" o:spid="_x0000_s1027" alt="Staplehurst Church 2 resize" style="position:absolute;left:1450;top:8625;width:3240;height:21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">
                  <v:fill r:id="rId27" o:title="Staplehurst Church 2 resize" recolor="t" rotate="t" type="frame"/>
                </v:rect>
                <v:rect id="Rectangle 86" o:spid="_x0000_s1028" alt="Crown Cottages 2 resize" style="position:absolute;left:4975;top:8625;width:3240;height:21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">
                  <v:fill r:id="rId28" o:title="Crown Cottages 2 resize" recolor="t" rotate="t" type="frame"/>
                </v:rect>
                <v:rect id="Rectangle 87" o:spid="_x0000_s1029" alt="staplehurst sign small" style="position:absolute;left:8530;top:8625;width:3240;height:21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">
                  <v:fill r:id="rId29" o:title="staplehurst sign small" recolor="t" rotate="t" type="frame"/>
                </v:rect>
                <v:rect id="Rectangle 88" o:spid="_x0000_s1030" alt="Hill House 2 small" style="position:absolute;left:12190;top:8625;width:3240;height:21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">
                  <v:fill r:id="rId30" o:title="Hill House 2 small" recolor="t" rotate="t" type="frame"/>
                </v:rect>
              </v:group>
            </w:pict>
          </mc:Fallback>
        </mc:AlternateContent>
      </w:r>
    </w:p>
    <w:p w14:paraId="65C7AF57" w14:textId="575722B7" w:rsidR="00803675" w:rsidRDefault="00803675" w:rsidP="00432545">
      <w:pPr>
        <w:ind w:right="-16"/>
        <w:jc w:val="both"/>
      </w:pPr>
    </w:p>
    <w:p w14:paraId="3318BABE" w14:textId="77777777" w:rsidR="00803675" w:rsidRDefault="00803675" w:rsidP="00432545">
      <w:pPr>
        <w:ind w:right="-16"/>
        <w:jc w:val="both"/>
      </w:pPr>
    </w:p>
    <w:p w14:paraId="3D9DAC0C" w14:textId="77777777" w:rsidR="00803675" w:rsidRDefault="00803675" w:rsidP="00432545">
      <w:pPr>
        <w:ind w:right="-16"/>
        <w:jc w:val="both"/>
      </w:pPr>
    </w:p>
    <w:p w14:paraId="3A7C3D0F" w14:textId="77777777" w:rsidR="00803675" w:rsidRDefault="00803675" w:rsidP="00432545">
      <w:pPr>
        <w:ind w:right="-16"/>
        <w:jc w:val="both"/>
      </w:pPr>
    </w:p>
    <w:p w14:paraId="55631C9B" w14:textId="77777777" w:rsidR="00803675" w:rsidRDefault="00803675" w:rsidP="00432545">
      <w:pPr>
        <w:ind w:right="-16"/>
        <w:jc w:val="both"/>
      </w:pPr>
    </w:p>
    <w:p w14:paraId="6CE7C05F" w14:textId="77777777" w:rsidR="00803675" w:rsidRPr="00432545" w:rsidRDefault="00803675" w:rsidP="00432545">
      <w:pPr>
        <w:ind w:right="-16"/>
        <w:jc w:val="both"/>
      </w:pPr>
    </w:p>
    <w:p w14:paraId="7446A167" w14:textId="77777777" w:rsidR="00106808" w:rsidRDefault="00106808" w:rsidP="00C4292D">
      <w:pPr>
        <w:pStyle w:val="BodyText3"/>
        <w:jc w:val="both"/>
        <w:rPr>
          <w:sz w:val="24"/>
          <w:szCs w:val="24"/>
          <w:u w:val="single"/>
        </w:rPr>
        <w:sectPr w:rsidR="00106808" w:rsidSect="007B1A5B">
          <w:headerReference w:type="default" r:id="rId31"/>
          <w:footerReference w:type="default" r:id="rId32"/>
          <w:pgSz w:w="16834" w:h="11909" w:orient="landscape" w:code="9"/>
          <w:pgMar w:top="1440" w:right="1195" w:bottom="1296" w:left="1195" w:header="403" w:footer="0" w:gutter="0"/>
          <w:cols w:space="708"/>
          <w:docGrid w:linePitch="360"/>
        </w:sectPr>
      </w:pPr>
    </w:p>
    <w:p w14:paraId="54AAEF51" w14:textId="77777777" w:rsidR="00635F83" w:rsidRDefault="00635F83" w:rsidP="00C4292D">
      <w:pPr>
        <w:jc w:val="both"/>
        <w:sectPr w:rsidR="00635F83" w:rsidSect="00635F83">
          <w:type w:val="continuous"/>
          <w:pgSz w:w="16834" w:h="11909" w:orient="landscape" w:code="9"/>
          <w:pgMar w:top="1440" w:right="1195" w:bottom="1296" w:left="1195" w:header="403" w:footer="0" w:gutter="0"/>
          <w:cols w:space="720"/>
          <w:docGrid w:linePitch="360"/>
        </w:sectPr>
      </w:pPr>
    </w:p>
    <w:p w14:paraId="36987CCF" w14:textId="77777777" w:rsidR="00432545" w:rsidRDefault="00432545" w:rsidP="00635F83">
      <w:pPr>
        <w:jc w:val="both"/>
        <w:rPr>
          <w:b/>
        </w:rPr>
      </w:pPr>
    </w:p>
    <w:p w14:paraId="12F8DC0E" w14:textId="77777777" w:rsidR="00635F83" w:rsidRPr="00CB5627" w:rsidRDefault="00635F83" w:rsidP="00635F83">
      <w:pPr>
        <w:jc w:val="both"/>
        <w:rPr>
          <w:b/>
        </w:rPr>
      </w:pPr>
      <w:r w:rsidRPr="00CB5627">
        <w:rPr>
          <w:b/>
        </w:rPr>
        <w:t>COUNCIL TAX</w:t>
      </w:r>
    </w:p>
    <w:p w14:paraId="701ECA2B" w14:textId="77777777" w:rsidR="00635F83" w:rsidRDefault="00635F83" w:rsidP="00635F83">
      <w:pPr>
        <w:jc w:val="both"/>
      </w:pPr>
      <w:r w:rsidRPr="00CB5627">
        <w:t>Maidstone Borough Council Tax Band</w:t>
      </w:r>
    </w:p>
    <w:p w14:paraId="683EBF97" w14:textId="77777777" w:rsidR="00635F83" w:rsidRDefault="00635F83" w:rsidP="00635F83">
      <w:pPr>
        <w:jc w:val="both"/>
        <w:rPr>
          <w:b/>
        </w:rPr>
      </w:pPr>
    </w:p>
    <w:p w14:paraId="4A48FA51" w14:textId="77777777" w:rsidR="00635F83" w:rsidRDefault="00635F83" w:rsidP="00635F83">
      <w:pPr>
        <w:jc w:val="both"/>
        <w:rPr>
          <w:b/>
        </w:rPr>
      </w:pPr>
    </w:p>
    <w:p w14:paraId="6CB7D5EE" w14:textId="77777777" w:rsidR="00635F83" w:rsidRDefault="00635F83" w:rsidP="00635F83">
      <w:pPr>
        <w:jc w:val="both"/>
        <w:rPr>
          <w:b/>
        </w:rPr>
      </w:pPr>
      <w:r>
        <w:rPr>
          <w:b/>
        </w:rPr>
        <w:t>ENERGY PERFORMANCE CERTIFICATE</w:t>
      </w:r>
    </w:p>
    <w:p w14:paraId="639709DD" w14:textId="77777777" w:rsidR="00635F83" w:rsidRDefault="00635F83" w:rsidP="00635F83">
      <w:pPr>
        <w:jc w:val="both"/>
        <w:rPr>
          <w:b/>
        </w:rPr>
      </w:pPr>
    </w:p>
    <w:p w14:paraId="34624D9C" w14:textId="77777777" w:rsidR="00635F83" w:rsidRPr="0031611D" w:rsidRDefault="00635F83" w:rsidP="00635F83">
      <w:pPr>
        <w:jc w:val="both"/>
      </w:pPr>
      <w:r>
        <w:t xml:space="preserve">EPC Rating: </w:t>
      </w:r>
    </w:p>
    <w:p w14:paraId="64D38B0B" w14:textId="662D70DD" w:rsidR="00635F83" w:rsidRDefault="002C3C8E" w:rsidP="00635F83">
      <w:pPr>
        <w:jc w:val="both"/>
      </w:pPr>
      <w:r w:rsidRPr="000A0BA5">
        <w:rPr>
          <w:b/>
          <w:bCs/>
        </w:rPr>
        <w:lastRenderedPageBreak/>
        <w:t>FRONT DOOR</w:t>
      </w:r>
      <w:r>
        <w:t xml:space="preserve"> opening to</w:t>
      </w:r>
    </w:p>
    <w:p w14:paraId="55FBB3B2" w14:textId="77777777" w:rsidR="002C3C8E" w:rsidRDefault="002C3C8E" w:rsidP="00635F83">
      <w:pPr>
        <w:jc w:val="both"/>
      </w:pPr>
    </w:p>
    <w:p w14:paraId="0E55F59B" w14:textId="4DE49A2E" w:rsidR="002C3C8E" w:rsidRPr="000A0BA5" w:rsidRDefault="002C3C8E" w:rsidP="00635F83">
      <w:pPr>
        <w:jc w:val="both"/>
        <w:rPr>
          <w:b/>
          <w:bCs/>
        </w:rPr>
      </w:pPr>
      <w:r w:rsidRPr="000A0BA5">
        <w:rPr>
          <w:b/>
          <w:bCs/>
        </w:rPr>
        <w:t>ENTRANCE HALL</w:t>
      </w:r>
    </w:p>
    <w:p w14:paraId="0CF8AC3E" w14:textId="15B1D7AA" w:rsidR="002C3C8E" w:rsidRDefault="002C3C8E" w:rsidP="00635F83">
      <w:pPr>
        <w:jc w:val="both"/>
      </w:pPr>
      <w:r>
        <w:t>With laminated flooring, radiator.</w:t>
      </w:r>
    </w:p>
    <w:p w14:paraId="3B8AA3FD" w14:textId="77777777" w:rsidR="002C3C8E" w:rsidRDefault="002C3C8E" w:rsidP="00635F83">
      <w:pPr>
        <w:jc w:val="both"/>
      </w:pPr>
    </w:p>
    <w:p w14:paraId="60AE4F94" w14:textId="34299D77" w:rsidR="002C3C8E" w:rsidRPr="000A0BA5" w:rsidRDefault="002C3C8E" w:rsidP="00635F83">
      <w:pPr>
        <w:jc w:val="both"/>
        <w:rPr>
          <w:b/>
          <w:bCs/>
        </w:rPr>
      </w:pPr>
      <w:r w:rsidRPr="000A0BA5">
        <w:rPr>
          <w:b/>
          <w:bCs/>
        </w:rPr>
        <w:t>CLOAKROOM</w:t>
      </w:r>
    </w:p>
    <w:p w14:paraId="222F3DF0" w14:textId="339E7D00" w:rsidR="002C3C8E" w:rsidRDefault="002C3C8E" w:rsidP="00635F83">
      <w:pPr>
        <w:jc w:val="both"/>
      </w:pPr>
      <w:r>
        <w:t>With low level WC suite, corner handwash basin, radiator.</w:t>
      </w:r>
    </w:p>
    <w:p w14:paraId="23EC0620" w14:textId="77777777" w:rsidR="002C3C8E" w:rsidRDefault="002C3C8E" w:rsidP="00635F83">
      <w:pPr>
        <w:jc w:val="both"/>
      </w:pPr>
    </w:p>
    <w:p w14:paraId="5B80C893" w14:textId="68BA4B38" w:rsidR="002C3C8E" w:rsidRPr="000A0BA5" w:rsidRDefault="002C3C8E" w:rsidP="00635F83">
      <w:pPr>
        <w:jc w:val="both"/>
        <w:rPr>
          <w:b/>
          <w:bCs/>
        </w:rPr>
      </w:pPr>
      <w:r w:rsidRPr="000A0BA5">
        <w:rPr>
          <w:b/>
          <w:bCs/>
        </w:rPr>
        <w:t>LIVING ROOM</w:t>
      </w:r>
    </w:p>
    <w:p w14:paraId="0F62E81A" w14:textId="060E984F" w:rsidR="002C3C8E" w:rsidRDefault="002C3C8E" w:rsidP="00635F83">
      <w:pPr>
        <w:jc w:val="both"/>
      </w:pPr>
      <w:r>
        <w:t>With window and patio doors opening on to garden, 2 radiators, fitted carpet.</w:t>
      </w:r>
    </w:p>
    <w:p w14:paraId="04752910" w14:textId="77777777" w:rsidR="002C3C8E" w:rsidRDefault="002C3C8E" w:rsidP="00635F83">
      <w:pPr>
        <w:jc w:val="both"/>
      </w:pPr>
    </w:p>
    <w:p w14:paraId="423EBD8F" w14:textId="349CB540" w:rsidR="002C3C8E" w:rsidRPr="000A0BA5" w:rsidRDefault="002C3C8E" w:rsidP="00635F83">
      <w:pPr>
        <w:jc w:val="both"/>
        <w:rPr>
          <w:b/>
          <w:bCs/>
        </w:rPr>
      </w:pPr>
      <w:r w:rsidRPr="000A0BA5">
        <w:rPr>
          <w:b/>
          <w:bCs/>
        </w:rPr>
        <w:t>KITCHEN/DINING ROOM AREA</w:t>
      </w:r>
    </w:p>
    <w:p w14:paraId="4F7812C1" w14:textId="5F8AC3C2" w:rsidR="002C3C8E" w:rsidRDefault="002C3C8E" w:rsidP="00635F83">
      <w:pPr>
        <w:jc w:val="both"/>
      </w:pPr>
      <w:r>
        <w:t>Kitchen with window to front, with wood effect laminate flooring, fitted out with quality base and eye level units, with inset stainless steel single drainer sink unit.  Integrated dishwasher, space and plumbing for washing machine, integrated Zanussi oven with ceramic hob, with extractor hood over and tiled splashbacks.  Space for fridge freezer.</w:t>
      </w:r>
    </w:p>
    <w:p w14:paraId="2628E1E2" w14:textId="77777777" w:rsidR="002C3C8E" w:rsidRDefault="002C3C8E" w:rsidP="00635F83">
      <w:pPr>
        <w:jc w:val="both"/>
      </w:pPr>
    </w:p>
    <w:p w14:paraId="6AAC1433" w14:textId="63E42DCF" w:rsidR="002C3C8E" w:rsidRPr="000A0BA5" w:rsidRDefault="002C3C8E" w:rsidP="00635F83">
      <w:pPr>
        <w:jc w:val="both"/>
        <w:rPr>
          <w:b/>
          <w:bCs/>
        </w:rPr>
      </w:pPr>
      <w:r w:rsidRPr="000A0BA5">
        <w:rPr>
          <w:b/>
          <w:bCs/>
        </w:rPr>
        <w:t>DINING AREA</w:t>
      </w:r>
    </w:p>
    <w:p w14:paraId="76F980F4" w14:textId="30303C6E" w:rsidR="002C3C8E" w:rsidRDefault="002C3C8E" w:rsidP="00635F83">
      <w:pPr>
        <w:jc w:val="both"/>
      </w:pPr>
      <w:r>
        <w:t>With window to side, radiator, laminate flooring, useful understairs cupboard.</w:t>
      </w:r>
    </w:p>
    <w:p w14:paraId="021E8F5E" w14:textId="77777777" w:rsidR="002C3C8E" w:rsidRDefault="002C3C8E" w:rsidP="00635F83">
      <w:pPr>
        <w:jc w:val="both"/>
      </w:pPr>
    </w:p>
    <w:p w14:paraId="5A8E9D8B" w14:textId="10E695DA" w:rsidR="002C3C8E" w:rsidRPr="000A0BA5" w:rsidRDefault="002C3C8E" w:rsidP="00635F83">
      <w:pPr>
        <w:jc w:val="both"/>
        <w:rPr>
          <w:b/>
          <w:bCs/>
        </w:rPr>
      </w:pPr>
      <w:r w:rsidRPr="000A0BA5">
        <w:rPr>
          <w:b/>
          <w:bCs/>
        </w:rPr>
        <w:t>STAIRCASE</w:t>
      </w:r>
    </w:p>
    <w:p w14:paraId="632BB4F2" w14:textId="27BA4ED4" w:rsidR="002C3C8E" w:rsidRDefault="002C3C8E" w:rsidP="00635F83">
      <w:pPr>
        <w:jc w:val="both"/>
      </w:pPr>
      <w:r>
        <w:t>With fitted carpet leading to.</w:t>
      </w:r>
    </w:p>
    <w:p w14:paraId="04087D09" w14:textId="77777777" w:rsidR="002C3C8E" w:rsidRDefault="002C3C8E" w:rsidP="00635F83">
      <w:pPr>
        <w:jc w:val="both"/>
      </w:pPr>
    </w:p>
    <w:p w14:paraId="3521C787" w14:textId="41B6F60C" w:rsidR="002C3C8E" w:rsidRPr="000A0BA5" w:rsidRDefault="002C3C8E" w:rsidP="00635F83">
      <w:pPr>
        <w:jc w:val="both"/>
        <w:rPr>
          <w:b/>
          <w:bCs/>
        </w:rPr>
      </w:pPr>
      <w:r w:rsidRPr="000A0BA5">
        <w:rPr>
          <w:b/>
          <w:bCs/>
        </w:rPr>
        <w:t>LANDING</w:t>
      </w:r>
    </w:p>
    <w:p w14:paraId="76C25694" w14:textId="77777777" w:rsidR="009C225B" w:rsidRDefault="002C3C8E" w:rsidP="00635F83">
      <w:pPr>
        <w:jc w:val="both"/>
      </w:pPr>
      <w:r>
        <w:t>Airing cupboard with shelving, access</w:t>
      </w:r>
      <w:r w:rsidR="009C225B">
        <w:t xml:space="preserve"> to insulated loft area.</w:t>
      </w:r>
    </w:p>
    <w:p w14:paraId="109887FB" w14:textId="77777777" w:rsidR="009C225B" w:rsidRDefault="009C225B" w:rsidP="00635F83">
      <w:pPr>
        <w:jc w:val="both"/>
      </w:pPr>
    </w:p>
    <w:p w14:paraId="008ECA6A" w14:textId="77777777" w:rsidR="009C225B" w:rsidRPr="005A2A14" w:rsidRDefault="009C225B" w:rsidP="00635F83">
      <w:pPr>
        <w:jc w:val="both"/>
        <w:rPr>
          <w:b/>
          <w:bCs/>
        </w:rPr>
      </w:pPr>
      <w:r w:rsidRPr="005A2A14">
        <w:rPr>
          <w:b/>
          <w:bCs/>
        </w:rPr>
        <w:t>MASTER BEDROOM</w:t>
      </w:r>
    </w:p>
    <w:p w14:paraId="25CEBBAE" w14:textId="77777777" w:rsidR="00D63482" w:rsidRDefault="009C225B" w:rsidP="00635F83">
      <w:pPr>
        <w:jc w:val="both"/>
      </w:pPr>
      <w:r>
        <w:t xml:space="preserve">With window to rear, </w:t>
      </w:r>
      <w:r w:rsidR="00D63482">
        <w:t>radiator, fitted carpet with two double and one single fitted wardrobe cupboards.</w:t>
      </w:r>
    </w:p>
    <w:p w14:paraId="70CEA8AF" w14:textId="77777777" w:rsidR="00D63482" w:rsidRPr="005A2A14" w:rsidRDefault="00D63482" w:rsidP="00635F83">
      <w:pPr>
        <w:jc w:val="both"/>
        <w:rPr>
          <w:b/>
          <w:bCs/>
        </w:rPr>
      </w:pPr>
      <w:r w:rsidRPr="005A2A14">
        <w:rPr>
          <w:b/>
          <w:bCs/>
        </w:rPr>
        <w:t>ENSUITE</w:t>
      </w:r>
      <w:r w:rsidRPr="005A2A14">
        <w:rPr>
          <w:b/>
          <w:bCs/>
        </w:rPr>
        <w:tab/>
      </w:r>
    </w:p>
    <w:p w14:paraId="3EAB2949" w14:textId="77777777" w:rsidR="00D63482" w:rsidRDefault="00D63482" w:rsidP="00635F83">
      <w:pPr>
        <w:jc w:val="both"/>
      </w:pPr>
      <w:r>
        <w:t>With walk in shower, handwash basin, low level WC suite, heated towel rail, window to side, laminate flooring.</w:t>
      </w:r>
    </w:p>
    <w:p w14:paraId="24F59BFD" w14:textId="77777777" w:rsidR="00D63482" w:rsidRDefault="00D63482" w:rsidP="00635F83">
      <w:pPr>
        <w:jc w:val="both"/>
      </w:pPr>
    </w:p>
    <w:p w14:paraId="44CB7447" w14:textId="77777777" w:rsidR="00D63482" w:rsidRPr="005A2A14" w:rsidRDefault="00D63482" w:rsidP="00635F83">
      <w:pPr>
        <w:jc w:val="both"/>
        <w:rPr>
          <w:b/>
          <w:bCs/>
        </w:rPr>
      </w:pPr>
      <w:r w:rsidRPr="005A2A14">
        <w:rPr>
          <w:b/>
          <w:bCs/>
        </w:rPr>
        <w:t>BEDROOM 2</w:t>
      </w:r>
    </w:p>
    <w:p w14:paraId="755C4F06" w14:textId="77777777" w:rsidR="00D63482" w:rsidRDefault="00D63482" w:rsidP="00635F83">
      <w:pPr>
        <w:jc w:val="both"/>
      </w:pPr>
      <w:r>
        <w:t>With window to front, radiator, fitted carpet.</w:t>
      </w:r>
    </w:p>
    <w:p w14:paraId="39FCAEAA" w14:textId="77777777" w:rsidR="00D63482" w:rsidRDefault="00D63482" w:rsidP="00635F83">
      <w:pPr>
        <w:jc w:val="both"/>
      </w:pPr>
    </w:p>
    <w:p w14:paraId="682769E0" w14:textId="77777777" w:rsidR="00D63482" w:rsidRPr="005A2A14" w:rsidRDefault="00D63482" w:rsidP="00635F83">
      <w:pPr>
        <w:jc w:val="both"/>
        <w:rPr>
          <w:b/>
          <w:bCs/>
        </w:rPr>
      </w:pPr>
      <w:r w:rsidRPr="005A2A14">
        <w:rPr>
          <w:b/>
          <w:bCs/>
        </w:rPr>
        <w:t>BEDROOM 3</w:t>
      </w:r>
    </w:p>
    <w:p w14:paraId="3C7AD17A" w14:textId="3D3E5C83" w:rsidR="00AA1827" w:rsidRDefault="00DF0D15" w:rsidP="00635F83">
      <w:pPr>
        <w:jc w:val="both"/>
      </w:pPr>
      <w:r>
        <w:t>W</w:t>
      </w:r>
      <w:r w:rsidR="00AA1827">
        <w:t>ith window to front, radiator, fitted carpet and single shelved cupboard.</w:t>
      </w:r>
    </w:p>
    <w:p w14:paraId="28D3AFFA" w14:textId="77777777" w:rsidR="00AA1827" w:rsidRDefault="00AA1827" w:rsidP="00635F83">
      <w:pPr>
        <w:jc w:val="both"/>
      </w:pPr>
    </w:p>
    <w:p w14:paraId="1DD9031E" w14:textId="77777777" w:rsidR="00AA1827" w:rsidRPr="005A2A14" w:rsidRDefault="00AA1827" w:rsidP="00635F83">
      <w:pPr>
        <w:jc w:val="both"/>
        <w:rPr>
          <w:b/>
          <w:bCs/>
        </w:rPr>
      </w:pPr>
      <w:r w:rsidRPr="005A2A14">
        <w:rPr>
          <w:b/>
          <w:bCs/>
        </w:rPr>
        <w:t>FAMILY BATHROOM</w:t>
      </w:r>
    </w:p>
    <w:p w14:paraId="096A05D7" w14:textId="77777777" w:rsidR="00AA1827" w:rsidRDefault="00AA1827" w:rsidP="00635F83">
      <w:pPr>
        <w:jc w:val="both"/>
      </w:pPr>
      <w:r>
        <w:t>With window to side, with panelled bath, handwash basin, low level WC suite, heated towel rail, wood laminate flooring.</w:t>
      </w:r>
    </w:p>
    <w:p w14:paraId="0C5939E1" w14:textId="77777777" w:rsidR="00AA1827" w:rsidRDefault="00AA1827" w:rsidP="00635F83">
      <w:pPr>
        <w:jc w:val="both"/>
      </w:pPr>
    </w:p>
    <w:p w14:paraId="7841C54E" w14:textId="77777777" w:rsidR="00AA1827" w:rsidRPr="005A2A14" w:rsidRDefault="00AA1827" w:rsidP="00635F83">
      <w:pPr>
        <w:jc w:val="both"/>
        <w:rPr>
          <w:b/>
          <w:bCs/>
        </w:rPr>
      </w:pPr>
      <w:r w:rsidRPr="005A2A14">
        <w:rPr>
          <w:b/>
          <w:bCs/>
        </w:rPr>
        <w:t>OUTSIDE</w:t>
      </w:r>
    </w:p>
    <w:p w14:paraId="6728DEC4" w14:textId="30952E4D" w:rsidR="009E6570" w:rsidRDefault="00AA1827" w:rsidP="00635F83">
      <w:pPr>
        <w:jc w:val="both"/>
      </w:pPr>
      <w:r>
        <w:t>The property in general enjoys an area of front garden with herbaceous bushes and pathway</w:t>
      </w:r>
      <w:r w:rsidR="009E6570">
        <w:t xml:space="preserve"> and car parking space for at least 3-4 cars. Side gate access to </w:t>
      </w:r>
    </w:p>
    <w:p w14:paraId="2C582C28" w14:textId="77777777" w:rsidR="009E6570" w:rsidRDefault="009E6570" w:rsidP="00635F83">
      <w:pPr>
        <w:jc w:val="both"/>
      </w:pPr>
    </w:p>
    <w:p w14:paraId="7A60F630" w14:textId="04CB294F" w:rsidR="009E6570" w:rsidRPr="005A2A14" w:rsidRDefault="009E6570" w:rsidP="00635F83">
      <w:pPr>
        <w:jc w:val="both"/>
        <w:rPr>
          <w:b/>
          <w:bCs/>
        </w:rPr>
      </w:pPr>
      <w:r w:rsidRPr="005A2A14">
        <w:rPr>
          <w:b/>
          <w:bCs/>
        </w:rPr>
        <w:t>REAR GARDEN</w:t>
      </w:r>
    </w:p>
    <w:p w14:paraId="6C81A2B4" w14:textId="4579A8C7" w:rsidR="009E6570" w:rsidRDefault="009E6570" w:rsidP="00635F83">
      <w:pPr>
        <w:jc w:val="both"/>
      </w:pPr>
      <w:r>
        <w:t>Fenced and laid mainly to lawn with paved terraced area and service area</w:t>
      </w:r>
      <w:r w:rsidR="005A2A14">
        <w:t>, quality garden shed.</w:t>
      </w:r>
    </w:p>
    <w:p w14:paraId="3D5B824F" w14:textId="06287CB3" w:rsidR="002C3C8E" w:rsidRDefault="002C3C8E" w:rsidP="00635F83">
      <w:pPr>
        <w:jc w:val="both"/>
      </w:pPr>
    </w:p>
    <w:p w14:paraId="57825C80" w14:textId="77777777" w:rsidR="002C3C8E" w:rsidRDefault="002C3C8E" w:rsidP="00635F83">
      <w:pPr>
        <w:jc w:val="both"/>
      </w:pPr>
    </w:p>
    <w:p w14:paraId="0D336B72" w14:textId="77777777" w:rsidR="00DF0D15" w:rsidRDefault="00DF0D15" w:rsidP="00635F83">
      <w:pPr>
        <w:jc w:val="both"/>
      </w:pPr>
    </w:p>
    <w:p w14:paraId="093CA56F" w14:textId="77777777" w:rsidR="00DF0D15" w:rsidRDefault="00DF0D15" w:rsidP="00635F83">
      <w:pPr>
        <w:jc w:val="both"/>
      </w:pPr>
    </w:p>
    <w:p w14:paraId="726CA64B" w14:textId="77777777" w:rsidR="00DF0D15" w:rsidRDefault="00DF0D15" w:rsidP="00635F83">
      <w:pPr>
        <w:jc w:val="both"/>
      </w:pPr>
    </w:p>
    <w:p w14:paraId="74C801A8" w14:textId="77777777" w:rsidR="00DF0D15" w:rsidRDefault="00DF0D15" w:rsidP="00635F83">
      <w:pPr>
        <w:jc w:val="both"/>
      </w:pPr>
    </w:p>
    <w:p w14:paraId="3C3F87EB" w14:textId="77777777" w:rsidR="00DF0D15" w:rsidRDefault="00DF0D15" w:rsidP="00635F83">
      <w:pPr>
        <w:jc w:val="both"/>
      </w:pPr>
    </w:p>
    <w:p w14:paraId="0D4F21C4" w14:textId="77777777" w:rsidR="00DF0D15" w:rsidRDefault="00DF0D15" w:rsidP="00635F83">
      <w:pPr>
        <w:jc w:val="both"/>
      </w:pPr>
    </w:p>
    <w:p w14:paraId="34462725" w14:textId="77777777" w:rsidR="00DF0D15" w:rsidRDefault="00DF0D15" w:rsidP="00635F83">
      <w:pPr>
        <w:jc w:val="both"/>
      </w:pPr>
    </w:p>
    <w:p w14:paraId="228A225A" w14:textId="77777777" w:rsidR="00635F83" w:rsidRDefault="00635F83" w:rsidP="00635F83">
      <w:pPr>
        <w:jc w:val="both"/>
      </w:pPr>
      <w:r>
        <w:rPr>
          <w:b/>
        </w:rPr>
        <w:lastRenderedPageBreak/>
        <w:t>MONEY LAUNDERING REGULATIONS</w:t>
      </w:r>
    </w:p>
    <w:p w14:paraId="2854AC1E" w14:textId="77777777" w:rsidR="00635F83" w:rsidRDefault="00635F83" w:rsidP="00635F83">
      <w:pPr>
        <w:jc w:val="both"/>
      </w:pPr>
      <w:r>
        <w:t>Intending purchasers will be asked to produce identification documentation at a later stage and we would ask for your co-operation in order that there will be no delay in agreeing the sale.</w:t>
      </w:r>
    </w:p>
    <w:p w14:paraId="535BB112" w14:textId="77777777" w:rsidR="00635F83" w:rsidRDefault="00635F83" w:rsidP="00635F83">
      <w:pPr>
        <w:jc w:val="both"/>
      </w:pPr>
    </w:p>
    <w:p w14:paraId="7FA4E5E3" w14:textId="77777777" w:rsidR="00635F83" w:rsidRDefault="00635F83" w:rsidP="00635F83">
      <w:pPr>
        <w:jc w:val="both"/>
        <w:rPr>
          <w:i/>
          <w:sz w:val="20"/>
        </w:rPr>
      </w:pPr>
    </w:p>
    <w:p w14:paraId="74143A4F" w14:textId="77777777" w:rsidR="00635F83" w:rsidRDefault="00635F83" w:rsidP="00635F83">
      <w:pPr>
        <w:jc w:val="both"/>
        <w:rPr>
          <w:i/>
          <w:sz w:val="20"/>
        </w:rPr>
      </w:pPr>
      <w:r>
        <w:rPr>
          <w:i/>
          <w:sz w:val="20"/>
        </w:rPr>
        <w:t>These details have been prepared to comply with the 1991 Property Misdescriptions Act.  Great care has been taken to be as accurate as is realistic.  Please note that it should not be assumed that any fixtures or fittings are automatically included within the sale of this property.  None of the services, fittings or appliances within the property have been tested by the Agent and, therefore, prospective purchasers should satisfy themselves that any of the aforesaid mentioned in the Sales Particulars are in working order.  All measurements are approximate, and these details are intended for guidance only and cannot be incorporated in any contract.</w:t>
      </w:r>
    </w:p>
    <w:p w14:paraId="470DEAD9" w14:textId="77777777" w:rsidR="00CB5627" w:rsidRDefault="00CB5627" w:rsidP="00C4292D">
      <w:pPr>
        <w:jc w:val="both"/>
        <w:rPr>
          <w:b/>
        </w:rPr>
      </w:pPr>
    </w:p>
    <w:p w14:paraId="1AFB4872" w14:textId="77777777" w:rsidR="003A42F1" w:rsidRDefault="003A42F1">
      <w:pPr>
        <w:rPr>
          <w:b/>
        </w:rPr>
      </w:pPr>
      <w:r>
        <w:rPr>
          <w:b/>
        </w:rPr>
        <w:br w:type="page"/>
      </w:r>
    </w:p>
    <w:p w14:paraId="3F8A333B" w14:textId="7084353D" w:rsidR="003A42F1" w:rsidRDefault="003A42F1">
      <w:pPr>
        <w:rPr>
          <w:b/>
        </w:rPr>
      </w:pPr>
      <w:r>
        <w:rPr>
          <w:noProof/>
        </w:rPr>
        <w:lastRenderedPageBreak/>
        <mc:AlternateContent>
          <mc:Choice Requires="wps">
            <w:drawing>
              <wp:anchor distT="0" distB="0" distL="114300" distR="114300" simplePos="0" relativeHeight="251665920" behindDoc="0" locked="0" layoutInCell="1" allowOverlap="1" wp14:anchorId="7F7057BD" wp14:editId="1722A36A">
                <wp:simplePos x="0" y="0"/>
                <wp:positionH relativeFrom="column">
                  <wp:posOffset>-152400</wp:posOffset>
                </wp:positionH>
                <wp:positionV relativeFrom="paragraph">
                  <wp:posOffset>37465</wp:posOffset>
                </wp:positionV>
                <wp:extent cx="3998595" cy="2483485"/>
                <wp:effectExtent l="0" t="0" r="20955" b="12065"/>
                <wp:wrapNone/>
                <wp:docPr id="1814664859" name="Rectangle 1814664859"/>
                <wp:cNvGraphicFramePr/>
                <a:graphic xmlns:a="http://schemas.openxmlformats.org/drawingml/2006/main">
                  <a:graphicData uri="http://schemas.microsoft.com/office/word/2010/wordprocessingShape">
                    <wps:wsp>
                      <wps:cNvSpPr/>
                      <wps:spPr>
                        <a:xfrm>
                          <a:off x="0" y="0"/>
                          <a:ext cx="3998595" cy="2483485"/>
                        </a:xfrm>
                        <a:prstGeom prst="rect">
                          <a:avLst/>
                        </a:prstGeom>
                        <a:blipFill dpi="0" rotWithShape="1">
                          <a:blip r:embed="rId33" cstate="print">
                            <a:extLst>
                              <a:ext uri="{28A0092B-C50C-407E-A947-70E740481C1C}">
                                <a14:useLocalDpi xmlns:a14="http://schemas.microsoft.com/office/drawing/2010/main" val="0"/>
                              </a:ext>
                            </a:extLst>
                          </a:blip>
                          <a:srcRect/>
                          <a:stretch>
                            <a:fillRect/>
                          </a:stretch>
                        </a:blip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24D46B1" id="Rectangle 1814664859" o:spid="_x0000_s1026" style="position:absolute;margin-left:-12pt;margin-top:2.95pt;width:314.85pt;height:195.55pt;z-index:2516659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" strokecolor="windowText">
                <v:fill r:id="rId34" o:title="" recolor="t" rotate="t" type="frame"/>
              </v:rect>
            </w:pict>
          </mc:Fallback>
        </mc:AlternateContent>
      </w:r>
      <w:r>
        <w:rPr>
          <w:noProof/>
        </w:rPr>
        <mc:AlternateContent>
          <mc:Choice Requires="wps">
            <w:drawing>
              <wp:anchor distT="0" distB="0" distL="114300" distR="114300" simplePos="0" relativeHeight="251666944" behindDoc="0" locked="0" layoutInCell="1" allowOverlap="1" wp14:anchorId="04AF1EE5" wp14:editId="3C049706">
                <wp:simplePos x="0" y="0"/>
                <wp:positionH relativeFrom="column">
                  <wp:posOffset>5105400</wp:posOffset>
                </wp:positionH>
                <wp:positionV relativeFrom="paragraph">
                  <wp:posOffset>46990</wp:posOffset>
                </wp:positionV>
                <wp:extent cx="3998595" cy="2483485"/>
                <wp:effectExtent l="0" t="0" r="20955" b="12065"/>
                <wp:wrapNone/>
                <wp:docPr id="22" name="Rectangle 22"/>
                <wp:cNvGraphicFramePr/>
                <a:graphic xmlns:a="http://schemas.openxmlformats.org/drawingml/2006/main">
                  <a:graphicData uri="http://schemas.microsoft.com/office/word/2010/wordprocessingShape">
                    <wps:wsp>
                      <wps:cNvSpPr/>
                      <wps:spPr>
                        <a:xfrm>
                          <a:off x="0" y="0"/>
                          <a:ext cx="3998595" cy="2483485"/>
                        </a:xfrm>
                        <a:prstGeom prst="rect">
                          <a:avLst/>
                        </a:prstGeom>
                        <a:blipFill dpi="0" rotWithShape="1">
                          <a:blip r:embed="rId35" cstate="print">
                            <a:extLst>
                              <a:ext uri="{28A0092B-C50C-407E-A947-70E740481C1C}">
                                <a14:useLocalDpi xmlns:a14="http://schemas.microsoft.com/office/drawing/2010/main" val="0"/>
                              </a:ext>
                            </a:extLst>
                          </a:blip>
                          <a:srcRect/>
                          <a:stretch>
                            <a:fillRect/>
                          </a:stretch>
                        </a:blipFill>
                        <a:ln w="9525" cap="flat" cmpd="sng" algn="ctr">
                          <a:solidFill>
                            <a:sysClr val="windowText" lastClr="000000"/>
                          </a:solidFill>
                          <a:prstDash val="solid"/>
                        </a:ln>
                        <a:effectLst/>
                      </wps:spPr>
                      <wps:txbx>
                        <w:txbxContent>
                          <w:p w14:paraId="58C964F4" w14:textId="77777777" w:rsidR="003A42F1" w:rsidRDefault="003A42F1" w:rsidP="003A42F1">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4AF1EE5" id="Rectangle 22" o:spid="_x0000_s1028" style="position:absolute;margin-left:402pt;margin-top:3.7pt;width:314.85pt;height:195.55pt;z-index:2516669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" strokecolor="windowText">
                <v:fill r:id="rId36" o:title="" recolor="t" rotate="t" type="frame"/>
                <v:textbox>
                  <w:txbxContent>
                    <w:p w14:paraId="58C964F4" w14:textId="77777777" w:rsidR="003A42F1" w:rsidRDefault="003A42F1" w:rsidP="003A42F1">
                      <w:pPr>
                        <w:jc w:val="center"/>
                      </w:pPr>
                    </w:p>
                  </w:txbxContent>
                </v:textbox>
              </v:rect>
            </w:pict>
          </mc:Fallback>
        </mc:AlternateContent>
      </w:r>
      <w:r>
        <w:rPr>
          <w:noProof/>
        </w:rPr>
        <mc:AlternateContent>
          <mc:Choice Requires="wps">
            <w:drawing>
              <wp:anchor distT="0" distB="0" distL="114300" distR="114300" simplePos="0" relativeHeight="251667968" behindDoc="0" locked="0" layoutInCell="1" allowOverlap="1" wp14:anchorId="4DB11CB7" wp14:editId="49ED9F49">
                <wp:simplePos x="0" y="0"/>
                <wp:positionH relativeFrom="column">
                  <wp:posOffset>2495550</wp:posOffset>
                </wp:positionH>
                <wp:positionV relativeFrom="paragraph">
                  <wp:posOffset>1913890</wp:posOffset>
                </wp:positionV>
                <wp:extent cx="3998595" cy="2483485"/>
                <wp:effectExtent l="0" t="0" r="20955" b="12065"/>
                <wp:wrapNone/>
                <wp:docPr id="23" name="Rectangle 23"/>
                <wp:cNvGraphicFramePr/>
                <a:graphic xmlns:a="http://schemas.openxmlformats.org/drawingml/2006/main">
                  <a:graphicData uri="http://schemas.microsoft.com/office/word/2010/wordprocessingShape">
                    <wps:wsp>
                      <wps:cNvSpPr/>
                      <wps:spPr>
                        <a:xfrm>
                          <a:off x="0" y="0"/>
                          <a:ext cx="3998595" cy="2483485"/>
                        </a:xfrm>
                        <a:prstGeom prst="rect">
                          <a:avLst/>
                        </a:prstGeom>
                        <a:blipFill dpi="0" rotWithShape="1">
                          <a:blip r:embed="rId37" cstate="print">
                            <a:extLst>
                              <a:ext uri="{28A0092B-C50C-407E-A947-70E740481C1C}">
                                <a14:useLocalDpi xmlns:a14="http://schemas.microsoft.com/office/drawing/2010/main" val="0"/>
                              </a:ext>
                            </a:extLst>
                          </a:blip>
                          <a:srcRect/>
                          <a:stretch>
                            <a:fillRect/>
                          </a:stretch>
                        </a:blip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28304B7" id="Rectangle 23" o:spid="_x0000_s1026" style="position:absolute;margin-left:196.5pt;margin-top:150.7pt;width:314.85pt;height:195.55pt;z-index:2516679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" strokecolor="windowText">
                <v:fill r:id="rId38" o:title="" recolor="t" rotate="t" type="frame"/>
              </v:rect>
            </w:pict>
          </mc:Fallback>
        </mc:AlternateContent>
      </w:r>
      <w:r>
        <w:rPr>
          <w:noProof/>
        </w:rPr>
        <mc:AlternateContent>
          <mc:Choice Requires="wps">
            <w:drawing>
              <wp:anchor distT="0" distB="0" distL="114300" distR="114300" simplePos="0" relativeHeight="251668992" behindDoc="1" locked="0" layoutInCell="1" allowOverlap="1" wp14:anchorId="1B26CAF4" wp14:editId="17C05E48">
                <wp:simplePos x="0" y="0"/>
                <wp:positionH relativeFrom="column">
                  <wp:posOffset>-152400</wp:posOffset>
                </wp:positionH>
                <wp:positionV relativeFrom="paragraph">
                  <wp:posOffset>3437890</wp:posOffset>
                </wp:positionV>
                <wp:extent cx="3998595" cy="2483485"/>
                <wp:effectExtent l="0" t="0" r="20955" b="12065"/>
                <wp:wrapNone/>
                <wp:docPr id="24" name="Rectangle 24"/>
                <wp:cNvGraphicFramePr/>
                <a:graphic xmlns:a="http://schemas.openxmlformats.org/drawingml/2006/main">
                  <a:graphicData uri="http://schemas.microsoft.com/office/word/2010/wordprocessingShape">
                    <wps:wsp>
                      <wps:cNvSpPr/>
                      <wps:spPr>
                        <a:xfrm>
                          <a:off x="0" y="0"/>
                          <a:ext cx="3998595" cy="2483485"/>
                        </a:xfrm>
                        <a:prstGeom prst="rect">
                          <a:avLst/>
                        </a:prstGeom>
                        <a:blipFill dpi="0" rotWithShape="1">
                          <a:blip r:embed="rId39" cstate="print">
                            <a:extLst>
                              <a:ext uri="{28A0092B-C50C-407E-A947-70E740481C1C}">
                                <a14:useLocalDpi xmlns:a14="http://schemas.microsoft.com/office/drawing/2010/main" val="0"/>
                              </a:ext>
                            </a:extLst>
                          </a:blip>
                          <a:srcRect/>
                          <a:stretch>
                            <a:fillRect/>
                          </a:stretch>
                        </a:blipFill>
                        <a:ln w="952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EE9B709" id="Rectangle 24" o:spid="_x0000_s1026" style="position:absolute;margin-left:-12pt;margin-top:270.7pt;width:314.85pt;height:195.55pt;z-index:-2516474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" strokecolor="#385d8a">
                <v:fill r:id="rId40" o:title="" recolor="t" rotate="t" type="frame"/>
              </v:rect>
            </w:pict>
          </mc:Fallback>
        </mc:AlternateContent>
      </w:r>
      <w:r>
        <w:rPr>
          <w:noProof/>
        </w:rPr>
        <mc:AlternateContent>
          <mc:Choice Requires="wps">
            <w:drawing>
              <wp:anchor distT="0" distB="0" distL="114300" distR="114300" simplePos="0" relativeHeight="251670016" behindDoc="1" locked="0" layoutInCell="1" allowOverlap="1" wp14:anchorId="7674C0C4" wp14:editId="08ED6ECD">
                <wp:simplePos x="0" y="0"/>
                <wp:positionH relativeFrom="column">
                  <wp:posOffset>5105400</wp:posOffset>
                </wp:positionH>
                <wp:positionV relativeFrom="paragraph">
                  <wp:posOffset>3437890</wp:posOffset>
                </wp:positionV>
                <wp:extent cx="3998595" cy="2483485"/>
                <wp:effectExtent l="0" t="0" r="20955" b="12065"/>
                <wp:wrapNone/>
                <wp:docPr id="1391473242" name="Rectangle 1391473242"/>
                <wp:cNvGraphicFramePr/>
                <a:graphic xmlns:a="http://schemas.openxmlformats.org/drawingml/2006/main">
                  <a:graphicData uri="http://schemas.microsoft.com/office/word/2010/wordprocessingShape">
                    <wps:wsp>
                      <wps:cNvSpPr/>
                      <wps:spPr>
                        <a:xfrm>
                          <a:off x="0" y="0"/>
                          <a:ext cx="3998595" cy="2483485"/>
                        </a:xfrm>
                        <a:prstGeom prst="rect">
                          <a:avLst/>
                        </a:prstGeom>
                        <a:blipFill dpi="0" rotWithShape="1">
                          <a:blip r:embed="rId41" cstate="print">
                            <a:extLst>
                              <a:ext uri="{28A0092B-C50C-407E-A947-70E740481C1C}">
                                <a14:useLocalDpi xmlns:a14="http://schemas.microsoft.com/office/drawing/2010/main" val="0"/>
                              </a:ext>
                            </a:extLst>
                          </a:blip>
                          <a:srcRect/>
                          <a:stretch>
                            <a:fillRect/>
                          </a:stretch>
                        </a:blip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8331B07" id="Rectangle 1391473242" o:spid="_x0000_s1026" style="position:absolute;margin-left:402pt;margin-top:270.7pt;width:314.85pt;height:195.55pt;z-index:-2516464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" strokecolor="windowText">
                <v:fill r:id="rId42" o:title="" recolor="t" rotate="t" type="frame"/>
              </v:rect>
            </w:pict>
          </mc:Fallback>
        </mc:AlternateContent>
      </w:r>
    </w:p>
    <w:p w14:paraId="7BF7744D" w14:textId="542C38C1" w:rsidR="005C3898" w:rsidRDefault="005C3898">
      <w:pPr>
        <w:rPr>
          <w:b/>
        </w:rPr>
      </w:pPr>
      <w:r>
        <w:rPr>
          <w:b/>
        </w:rPr>
        <w:br w:type="page"/>
      </w:r>
    </w:p>
    <w:p w14:paraId="646F21B3" w14:textId="77777777" w:rsidR="005C3898" w:rsidRDefault="005C3898">
      <w:pPr>
        <w:rPr>
          <w:b/>
        </w:rPr>
      </w:pPr>
    </w:p>
    <w:p w14:paraId="7B86468E" w14:textId="77777777" w:rsidR="005C3898" w:rsidRDefault="005C3898">
      <w:pPr>
        <w:rPr>
          <w:b/>
        </w:rPr>
        <w:sectPr w:rsidR="005C3898" w:rsidSect="00CB5627">
          <w:type w:val="continuous"/>
          <w:pgSz w:w="16834" w:h="11909" w:orient="landscape" w:code="9"/>
          <w:pgMar w:top="1440" w:right="1195" w:bottom="1296" w:left="1195" w:header="403" w:footer="0" w:gutter="0"/>
          <w:cols w:num="2" w:space="720"/>
          <w:docGrid w:linePitch="360"/>
        </w:sectPr>
      </w:pPr>
    </w:p>
    <w:p w14:paraId="4473DA20" w14:textId="178A0B9F" w:rsidR="005C3898" w:rsidRDefault="005C3898">
      <w:pPr>
        <w:rPr>
          <w:b/>
        </w:rPr>
      </w:pPr>
      <w:r>
        <w:rPr>
          <w:b/>
        </w:rPr>
        <w:t>FLOORPLANS</w:t>
      </w:r>
    </w:p>
    <w:p w14:paraId="13494537" w14:textId="2CEE8D2F" w:rsidR="00CB5627" w:rsidRDefault="00CB5627" w:rsidP="00C4292D">
      <w:pPr>
        <w:jc w:val="both"/>
        <w:rPr>
          <w:b/>
        </w:rPr>
      </w:pPr>
    </w:p>
    <w:p w14:paraId="5F359645" w14:textId="376AA0BF" w:rsidR="00635F83" w:rsidRDefault="002036B9" w:rsidP="00C4292D">
      <w:pPr>
        <w:jc w:val="both"/>
        <w:rPr>
          <w:b/>
        </w:rPr>
      </w:pPr>
      <w:r>
        <w:rPr>
          <w:noProof/>
        </w:rPr>
        <w:drawing>
          <wp:inline distT="0" distB="0" distL="0" distR="0" wp14:anchorId="10A591A9" wp14:editId="7E0DE86B">
            <wp:extent cx="8874906" cy="5143476"/>
            <wp:effectExtent l="0" t="0" r="0" b="0"/>
            <wp:docPr id="1146013371" name="Picture 34" descr="A floor plan of a hous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6013371" name="Picture 34" descr="A floor plan of a house&#10;&#10;AI-generated content may be incorrect."/>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8874906" cy="5143476"/>
                    </a:xfrm>
                    <a:prstGeom prst="rect">
                      <a:avLst/>
                    </a:prstGeom>
                    <a:noFill/>
                    <a:ln>
                      <a:noFill/>
                    </a:ln>
                  </pic:spPr>
                </pic:pic>
              </a:graphicData>
            </a:graphic>
          </wp:inline>
        </w:drawing>
      </w:r>
    </w:p>
    <w:sectPr w:rsidR="00635F83" w:rsidSect="005C3898">
      <w:type w:val="continuous"/>
      <w:pgSz w:w="16834" w:h="11909" w:orient="landscape" w:code="9"/>
      <w:pgMar w:top="1440" w:right="1195" w:bottom="1296" w:left="1195" w:header="403"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27D402" w14:textId="77777777" w:rsidR="00F96996" w:rsidRDefault="00F96996">
      <w:r>
        <w:separator/>
      </w:r>
    </w:p>
  </w:endnote>
  <w:endnote w:type="continuationSeparator" w:id="0">
    <w:p w14:paraId="3FAD8D00" w14:textId="77777777" w:rsidR="00F96996" w:rsidRDefault="00F969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Schlbk">
    <w:altName w:val="Cambria"/>
    <w:panose1 w:val="00000000000000000000"/>
    <w:charset w:val="00"/>
    <w:family w:val="roman"/>
    <w:notTrueType/>
    <w:pitch w:val="variable"/>
    <w:sig w:usb0="00000003" w:usb1="00000000" w:usb2="00000000" w:usb3="00000000" w:csb0="00000001" w:csb1="00000000"/>
  </w:font>
  <w:font w:name="Clarendon BT">
    <w:altName w:val="Century"/>
    <w:charset w:val="00"/>
    <w:family w:val="roman"/>
    <w:pitch w:val="variable"/>
    <w:sig w:usb0="00000087"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Kunstler Script">
    <w:panose1 w:val="030304020206070D0D06"/>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E9FC9A" w14:textId="77777777" w:rsidR="008B0C95" w:rsidRDefault="008B0C9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6B0422" w14:textId="4CC8B16A" w:rsidR="00E322ED" w:rsidRDefault="00EB543D" w:rsidP="002417C4">
    <w:pPr>
      <w:pStyle w:val="Footer"/>
    </w:pPr>
    <w:r>
      <w:rPr>
        <w:noProof/>
      </w:rPr>
      <w:drawing>
        <wp:anchor distT="0" distB="0" distL="114300" distR="114300" simplePos="0" relativeHeight="251669504" behindDoc="0" locked="0" layoutInCell="1" allowOverlap="1" wp14:anchorId="615038D8" wp14:editId="2B42B74D">
          <wp:simplePos x="0" y="0"/>
          <wp:positionH relativeFrom="column">
            <wp:posOffset>2230734</wp:posOffset>
          </wp:positionH>
          <wp:positionV relativeFrom="paragraph">
            <wp:posOffset>271479</wp:posOffset>
          </wp:positionV>
          <wp:extent cx="5864860" cy="328930"/>
          <wp:effectExtent l="0" t="0" r="2540" b="0"/>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864860" cy="328930"/>
                  </a:xfrm>
                  <a:prstGeom prst="rect">
                    <a:avLst/>
                  </a:prstGeom>
                  <a:noFill/>
                </pic:spPr>
              </pic:pic>
            </a:graphicData>
          </a:graphic>
          <wp14:sizeRelH relativeFrom="page">
            <wp14:pctWidth>0</wp14:pctWidth>
          </wp14:sizeRelH>
          <wp14:sizeRelV relativeFrom="page">
            <wp14:pctHeight>0</wp14:pctHeight>
          </wp14:sizeRelV>
        </wp:anchor>
      </w:drawing>
    </w:r>
    <w:r w:rsidR="00E17D5D">
      <w:rPr>
        <w:noProof/>
      </w:rPr>
      <mc:AlternateContent>
        <mc:Choice Requires="wps">
          <w:drawing>
            <wp:anchor distT="0" distB="0" distL="114300" distR="114300" simplePos="0" relativeHeight="251666432" behindDoc="0" locked="0" layoutInCell="1" allowOverlap="1" wp14:anchorId="5F50F18F" wp14:editId="647BADB1">
              <wp:simplePos x="0" y="0"/>
              <wp:positionH relativeFrom="margin">
                <wp:posOffset>8277860</wp:posOffset>
              </wp:positionH>
              <wp:positionV relativeFrom="paragraph">
                <wp:posOffset>6350</wp:posOffset>
              </wp:positionV>
              <wp:extent cx="2105025" cy="619125"/>
              <wp:effectExtent l="0" t="0" r="9525" b="9525"/>
              <wp:wrapNone/>
              <wp:docPr id="19" name="Text Box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5025" cy="619125"/>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42AB9CD4" w14:textId="77777777" w:rsidR="00E17D5D" w:rsidRPr="002262D9" w:rsidRDefault="00E17D5D" w:rsidP="00E17D5D">
                          <w:pPr>
                            <w:jc w:val="right"/>
                            <w:rPr>
                              <w:color w:val="17365D"/>
                              <w:sz w:val="20"/>
                            </w:rPr>
                          </w:pPr>
                          <w:r w:rsidRPr="002262D9">
                            <w:rPr>
                              <w:color w:val="17365D"/>
                              <w:sz w:val="20"/>
                            </w:rPr>
                            <w:t>enquiries@radfordsestates.co.uk</w:t>
                          </w:r>
                        </w:p>
                        <w:p w14:paraId="4CAC3979" w14:textId="77777777" w:rsidR="00E17D5D" w:rsidRPr="008C3B5D" w:rsidRDefault="00E17D5D" w:rsidP="00E17D5D">
                          <w:pPr>
                            <w:jc w:val="right"/>
                            <w:rPr>
                              <w:color w:val="17365D"/>
                              <w:sz w:val="16"/>
                            </w:rPr>
                          </w:pPr>
                          <w:hyperlink r:id="rId2" w:history="1">
                            <w:r w:rsidRPr="008C3B5D">
                              <w:rPr>
                                <w:color w:val="17365D"/>
                                <w:sz w:val="20"/>
                              </w:rPr>
                              <w:t>www.radfordsestates.co.uk</w:t>
                            </w:r>
                          </w:hyperlink>
                        </w:p>
                        <w:p w14:paraId="0625A33D" w14:textId="77777777" w:rsidR="00E17D5D" w:rsidRPr="002262D9" w:rsidRDefault="00E17D5D" w:rsidP="00E17D5D">
                          <w:pPr>
                            <w:jc w:val="right"/>
                            <w:rPr>
                              <w:color w:val="17365D"/>
                              <w:sz w:val="20"/>
                            </w:rPr>
                          </w:pPr>
                          <w:r>
                            <w:rPr>
                              <w:color w:val="17365D"/>
                              <w:sz w:val="20"/>
                            </w:rPr>
                            <w:t>01580 893152</w:t>
                          </w:r>
                        </w:p>
                        <w:p w14:paraId="6CF40B30" w14:textId="77777777" w:rsidR="00E17D5D" w:rsidRDefault="00E17D5D" w:rsidP="00E17D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F50F18F" id="_x0000_t202" coordsize="21600,21600" o:spt="202" path="m,l,21600r21600,l21600,xe">
              <v:stroke joinstyle="miter"/>
              <v:path gradientshapeok="t" o:connecttype="rect"/>
            </v:shapetype>
            <v:shape id="Text Box 131" o:spid="_x0000_s1030" type="#_x0000_t202" style="position:absolute;margin-left:651.8pt;margin-top:.5pt;width:165.75pt;height:48.75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" stroked="f" strokeweight="1pt">
              <v:textbox>
                <w:txbxContent>
                  <w:p w14:paraId="42AB9CD4" w14:textId="77777777" w:rsidR="00E17D5D" w:rsidRPr="002262D9" w:rsidRDefault="00E17D5D" w:rsidP="00E17D5D">
                    <w:pPr>
                      <w:jc w:val="right"/>
                      <w:rPr>
                        <w:color w:val="17365D"/>
                        <w:sz w:val="20"/>
                      </w:rPr>
                    </w:pPr>
                    <w:r w:rsidRPr="002262D9">
                      <w:rPr>
                        <w:color w:val="17365D"/>
                        <w:sz w:val="20"/>
                      </w:rPr>
                      <w:t>enquiries@radfordsestates.co.uk</w:t>
                    </w:r>
                  </w:p>
                  <w:p w14:paraId="4CAC3979" w14:textId="77777777" w:rsidR="00E17D5D" w:rsidRPr="008C3B5D" w:rsidRDefault="00E17D5D" w:rsidP="00E17D5D">
                    <w:pPr>
                      <w:jc w:val="right"/>
                      <w:rPr>
                        <w:color w:val="17365D"/>
                        <w:sz w:val="16"/>
                      </w:rPr>
                    </w:pPr>
                    <w:hyperlink r:id="rId3" w:history="1">
                      <w:r w:rsidRPr="008C3B5D">
                        <w:rPr>
                          <w:color w:val="17365D"/>
                          <w:sz w:val="20"/>
                        </w:rPr>
                        <w:t>www.radfordsestates.co.uk</w:t>
                      </w:r>
                    </w:hyperlink>
                  </w:p>
                  <w:p w14:paraId="0625A33D" w14:textId="77777777" w:rsidR="00E17D5D" w:rsidRPr="002262D9" w:rsidRDefault="00E17D5D" w:rsidP="00E17D5D">
                    <w:pPr>
                      <w:jc w:val="right"/>
                      <w:rPr>
                        <w:color w:val="17365D"/>
                        <w:sz w:val="20"/>
                      </w:rPr>
                    </w:pPr>
                    <w:r>
                      <w:rPr>
                        <w:color w:val="17365D"/>
                        <w:sz w:val="20"/>
                      </w:rPr>
                      <w:t>01580 893152</w:t>
                    </w:r>
                  </w:p>
                  <w:p w14:paraId="6CF40B30" w14:textId="77777777" w:rsidR="00E17D5D" w:rsidRDefault="00E17D5D" w:rsidP="00E17D5D"/>
                </w:txbxContent>
              </v:textbox>
              <w10:wrap anchorx="margin"/>
            </v:shape>
          </w:pict>
        </mc:Fallback>
      </mc:AlternateContent>
    </w:r>
    <w:r w:rsidR="00E17D5D">
      <w:rPr>
        <w:noProof/>
      </w:rPr>
      <mc:AlternateContent>
        <mc:Choice Requires="wps">
          <w:drawing>
            <wp:anchor distT="0" distB="0" distL="114300" distR="114300" simplePos="0" relativeHeight="251651072" behindDoc="0" locked="0" layoutInCell="1" allowOverlap="1" wp14:anchorId="75BFAE40" wp14:editId="558CB4A6">
              <wp:simplePos x="0" y="0"/>
              <wp:positionH relativeFrom="column">
                <wp:posOffset>276860</wp:posOffset>
              </wp:positionH>
              <wp:positionV relativeFrom="paragraph">
                <wp:posOffset>4445</wp:posOffset>
              </wp:positionV>
              <wp:extent cx="2019300" cy="725170"/>
              <wp:effectExtent l="0" t="0" r="0" b="0"/>
              <wp:wrapNone/>
              <wp:docPr id="14" name="Text Box 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725170"/>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5A385AE2" w14:textId="77777777" w:rsidR="002417C4" w:rsidRPr="002262D9" w:rsidRDefault="002417C4" w:rsidP="002417C4">
                          <w:pPr>
                            <w:rPr>
                              <w:color w:val="17365D"/>
                              <w:sz w:val="20"/>
                            </w:rPr>
                          </w:pPr>
                          <w:r w:rsidRPr="002262D9">
                            <w:rPr>
                              <w:color w:val="17365D"/>
                              <w:sz w:val="20"/>
                            </w:rPr>
                            <w:t>The Estate Office, Crampton House</w:t>
                          </w:r>
                        </w:p>
                        <w:p w14:paraId="3F037375" w14:textId="77777777" w:rsidR="002417C4" w:rsidRPr="002262D9" w:rsidRDefault="002417C4" w:rsidP="002417C4">
                          <w:pPr>
                            <w:rPr>
                              <w:color w:val="17365D"/>
                              <w:sz w:val="20"/>
                            </w:rPr>
                          </w:pPr>
                          <w:r w:rsidRPr="002262D9">
                            <w:rPr>
                              <w:color w:val="17365D"/>
                              <w:sz w:val="20"/>
                            </w:rPr>
                            <w:t>High Street, Staplehurst</w:t>
                          </w:r>
                        </w:p>
                        <w:p w14:paraId="027123CD" w14:textId="77777777" w:rsidR="002417C4" w:rsidRPr="002262D9" w:rsidRDefault="002417C4" w:rsidP="002417C4">
                          <w:pPr>
                            <w:rPr>
                              <w:color w:val="17365D"/>
                              <w:sz w:val="20"/>
                            </w:rPr>
                          </w:pPr>
                          <w:r w:rsidRPr="002262D9">
                            <w:rPr>
                              <w:color w:val="17365D"/>
                              <w:sz w:val="20"/>
                            </w:rPr>
                            <w:t>Kent, TN12 0AU</w:t>
                          </w:r>
                        </w:p>
                        <w:p w14:paraId="49773036" w14:textId="77777777" w:rsidR="002417C4" w:rsidRDefault="002417C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BFAE40" id="Text Box 130" o:spid="_x0000_s1031" type="#_x0000_t202" style="position:absolute;margin-left:21.8pt;margin-top:.35pt;width:159pt;height:57.1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" stroked="f" strokeweight="1pt">
              <v:textbox>
                <w:txbxContent>
                  <w:p w14:paraId="5A385AE2" w14:textId="77777777" w:rsidR="002417C4" w:rsidRPr="002262D9" w:rsidRDefault="002417C4" w:rsidP="002417C4">
                    <w:pPr>
                      <w:rPr>
                        <w:color w:val="17365D"/>
                        <w:sz w:val="20"/>
                      </w:rPr>
                    </w:pPr>
                    <w:r w:rsidRPr="002262D9">
                      <w:rPr>
                        <w:color w:val="17365D"/>
                        <w:sz w:val="20"/>
                      </w:rPr>
                      <w:t>The Estate Office, Crampton House</w:t>
                    </w:r>
                  </w:p>
                  <w:p w14:paraId="3F037375" w14:textId="77777777" w:rsidR="002417C4" w:rsidRPr="002262D9" w:rsidRDefault="002417C4" w:rsidP="002417C4">
                    <w:pPr>
                      <w:rPr>
                        <w:color w:val="17365D"/>
                        <w:sz w:val="20"/>
                      </w:rPr>
                    </w:pPr>
                    <w:r w:rsidRPr="002262D9">
                      <w:rPr>
                        <w:color w:val="17365D"/>
                        <w:sz w:val="20"/>
                      </w:rPr>
                      <w:t>High Street, Staplehurst</w:t>
                    </w:r>
                  </w:p>
                  <w:p w14:paraId="027123CD" w14:textId="77777777" w:rsidR="002417C4" w:rsidRPr="002262D9" w:rsidRDefault="002417C4" w:rsidP="002417C4">
                    <w:pPr>
                      <w:rPr>
                        <w:color w:val="17365D"/>
                        <w:sz w:val="20"/>
                      </w:rPr>
                    </w:pPr>
                    <w:r w:rsidRPr="002262D9">
                      <w:rPr>
                        <w:color w:val="17365D"/>
                        <w:sz w:val="20"/>
                      </w:rPr>
                      <w:t>Kent, TN12 0AU</w:t>
                    </w:r>
                  </w:p>
                  <w:p w14:paraId="49773036" w14:textId="77777777" w:rsidR="002417C4" w:rsidRDefault="002417C4"/>
                </w:txbxContent>
              </v:textbox>
            </v:shape>
          </w:pict>
        </mc:Fallback>
      </mc:AlternateContent>
    </w:r>
    <w:r w:rsidR="00FE44AA">
      <w:rPr>
        <w:noProof/>
      </w:rPr>
      <mc:AlternateContent>
        <mc:Choice Requires="wps">
          <w:drawing>
            <wp:anchor distT="0" distB="0" distL="114300" distR="114300" simplePos="0" relativeHeight="251657216" behindDoc="0" locked="0" layoutInCell="1" allowOverlap="1" wp14:anchorId="11FB379F" wp14:editId="6D919724">
              <wp:simplePos x="0" y="0"/>
              <wp:positionH relativeFrom="column">
                <wp:posOffset>7553960</wp:posOffset>
              </wp:positionH>
              <wp:positionV relativeFrom="paragraph">
                <wp:posOffset>263525</wp:posOffset>
              </wp:positionV>
              <wp:extent cx="593725" cy="386080"/>
              <wp:effectExtent l="0" t="0" r="0" b="0"/>
              <wp:wrapNone/>
              <wp:docPr id="18" name="Text 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725" cy="386080"/>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0A28B252" w14:textId="77777777" w:rsidR="002A4E0A" w:rsidRDefault="002A4E0A"/>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1FB379F" id="Text Box 134" o:spid="_x0000_s1032" type="#_x0000_t202" style="position:absolute;margin-left:594.8pt;margin-top:20.75pt;width:46.75pt;height:30.4pt;z-index:25165721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" stroked="f" strokeweight="1pt">
              <v:textbox style="mso-fit-shape-to-text:t">
                <w:txbxContent>
                  <w:p w14:paraId="0A28B252" w14:textId="77777777" w:rsidR="002A4E0A" w:rsidRDefault="002A4E0A"/>
                </w:txbxContent>
              </v:textbox>
            </v:shape>
          </w:pict>
        </mc:Fallback>
      </mc:AlternateContent>
    </w:r>
    <w:r w:rsidR="00FE44AA">
      <w:rPr>
        <w:noProof/>
      </w:rPr>
      <mc:AlternateContent>
        <mc:Choice Requires="wps">
          <w:drawing>
            <wp:anchor distT="0" distB="0" distL="114300" distR="114300" simplePos="0" relativeHeight="251654144" behindDoc="0" locked="0" layoutInCell="1" allowOverlap="1" wp14:anchorId="05602BC1" wp14:editId="557B3F56">
              <wp:simplePos x="0" y="0"/>
              <wp:positionH relativeFrom="column">
                <wp:posOffset>1998980</wp:posOffset>
              </wp:positionH>
              <wp:positionV relativeFrom="paragraph">
                <wp:posOffset>263525</wp:posOffset>
              </wp:positionV>
              <wp:extent cx="5491480" cy="386715"/>
              <wp:effectExtent l="0" t="0" r="0" b="0"/>
              <wp:wrapNone/>
              <wp:docPr id="17"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91480" cy="386715"/>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7D3060B3" w14:textId="77777777" w:rsidR="002417C4" w:rsidRDefault="002417C4"/>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5602BC1" id="Text Box 133" o:spid="_x0000_s1033" type="#_x0000_t202" style="position:absolute;margin-left:157.4pt;margin-top:20.75pt;width:432.4pt;height:30.45pt;z-index:25165414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" stroked="f" strokeweight="1pt">
              <v:textbox style="mso-fit-shape-to-text:t">
                <w:txbxContent>
                  <w:p w14:paraId="7D3060B3" w14:textId="77777777" w:rsidR="002417C4" w:rsidRDefault="002417C4"/>
                </w:txbxContent>
              </v:textbox>
            </v:shape>
          </w:pict>
        </mc:Fallback>
      </mc:AlternateContent>
    </w:r>
    <w:r w:rsidR="00FE44AA">
      <w:rPr>
        <w:noProof/>
      </w:rPr>
      <mc:AlternateContent>
        <mc:Choice Requires="wps">
          <w:drawing>
            <wp:anchor distT="0" distB="0" distL="114300" distR="114300" simplePos="0" relativeHeight="251648000" behindDoc="0" locked="0" layoutInCell="0" allowOverlap="1" wp14:anchorId="7439B73B" wp14:editId="65374F56">
              <wp:simplePos x="0" y="0"/>
              <wp:positionH relativeFrom="page">
                <wp:posOffset>1306830</wp:posOffset>
              </wp:positionH>
              <wp:positionV relativeFrom="page">
                <wp:posOffset>9721215</wp:posOffset>
              </wp:positionV>
              <wp:extent cx="4754880" cy="506095"/>
              <wp:effectExtent l="0" t="0" r="0" b="0"/>
              <wp:wrapNone/>
              <wp:docPr id="13"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54880" cy="506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A153E1" w14:textId="77777777" w:rsidR="00E322ED" w:rsidRDefault="00E322ED">
                          <w:pPr>
                            <w:jc w:val="center"/>
                            <w:rPr>
                              <w:color w:val="0000FF"/>
                              <w:sz w:val="20"/>
                            </w:rPr>
                          </w:pPr>
                          <w:r>
                            <w:rPr>
                              <w:color w:val="0000FF"/>
                              <w:sz w:val="20"/>
                            </w:rPr>
                            <w:t xml:space="preserve">      AN INDEPENDENT FIRM OF VALUERS, SURVEYORS &amp; ESTATE AGENTS</w:t>
                          </w:r>
                        </w:p>
                        <w:p w14:paraId="481B8B3F" w14:textId="77777777" w:rsidR="00AC3350" w:rsidRDefault="00AC3350">
                          <w:pPr>
                            <w:jc w:val="center"/>
                            <w:rPr>
                              <w:color w:val="0000FF"/>
                              <w:sz w:val="20"/>
                            </w:rPr>
                          </w:pPr>
                          <w:proofErr w:type="gramStart"/>
                          <w:r>
                            <w:rPr>
                              <w:color w:val="0000FF"/>
                              <w:sz w:val="20"/>
                            </w:rPr>
                            <w:t>ALSO</w:t>
                          </w:r>
                          <w:proofErr w:type="gramEnd"/>
                          <w:r>
                            <w:rPr>
                              <w:color w:val="0000FF"/>
                              <w:sz w:val="20"/>
                            </w:rPr>
                            <w:t xml:space="preserve"> AT STAPLEHURST   TEL: 01580 893152</w:t>
                          </w:r>
                        </w:p>
                      </w:txbxContent>
                    </wps:txbx>
                    <wps:bodyPr rot="0" vert="horz" wrap="square" lIns="18000" tIns="45720" rIns="18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39B73B" id="Text Box 26" o:spid="_x0000_s1034" type="#_x0000_t202" style="position:absolute;margin-left:102.9pt;margin-top:765.45pt;width:374.4pt;height:39.85pt;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" o:allowincell="f" filled="f" stroked="f">
              <v:textbox inset=".5mm,,.5mm,0">
                <w:txbxContent>
                  <w:p w14:paraId="00A153E1" w14:textId="77777777" w:rsidR="00E322ED" w:rsidRDefault="00E322ED">
                    <w:pPr>
                      <w:jc w:val="center"/>
                      <w:rPr>
                        <w:color w:val="0000FF"/>
                        <w:sz w:val="20"/>
                      </w:rPr>
                    </w:pPr>
                    <w:r>
                      <w:rPr>
                        <w:color w:val="0000FF"/>
                        <w:sz w:val="20"/>
                      </w:rPr>
                      <w:t xml:space="preserve">      AN INDEPENDENT FIRM OF VALUERS, SURVEYORS &amp; ESTATE AGENTS</w:t>
                    </w:r>
                  </w:p>
                  <w:p w14:paraId="481B8B3F" w14:textId="77777777" w:rsidR="00AC3350" w:rsidRDefault="00AC3350">
                    <w:pPr>
                      <w:jc w:val="center"/>
                      <w:rPr>
                        <w:color w:val="0000FF"/>
                        <w:sz w:val="20"/>
                      </w:rPr>
                    </w:pPr>
                    <w:proofErr w:type="gramStart"/>
                    <w:r>
                      <w:rPr>
                        <w:color w:val="0000FF"/>
                        <w:sz w:val="20"/>
                      </w:rPr>
                      <w:t>ALSO</w:t>
                    </w:r>
                    <w:proofErr w:type="gramEnd"/>
                    <w:r>
                      <w:rPr>
                        <w:color w:val="0000FF"/>
                        <w:sz w:val="20"/>
                      </w:rPr>
                      <w:t xml:space="preserve"> AT STAPLEHURST   TEL: 01580 893152</w:t>
                    </w:r>
                  </w:p>
                </w:txbxContent>
              </v:textbox>
              <w10:wrap anchorx="page" anchory="page"/>
            </v:shape>
          </w:pict>
        </mc:Fallback>
      </mc:AlternateContent>
    </w:r>
    <w:r w:rsidR="00FE44AA">
      <w:rPr>
        <w:noProof/>
      </w:rPr>
      <mc:AlternateContent>
        <mc:Choice Requires="wpg">
          <w:drawing>
            <wp:anchor distT="0" distB="0" distL="114300" distR="114300" simplePos="0" relativeHeight="251663360" behindDoc="1" locked="1" layoutInCell="0" allowOverlap="1" wp14:anchorId="15EB8EA8" wp14:editId="08CC728A">
              <wp:simplePos x="0" y="0"/>
              <wp:positionH relativeFrom="page">
                <wp:posOffset>5991225</wp:posOffset>
              </wp:positionH>
              <wp:positionV relativeFrom="page">
                <wp:posOffset>9782175</wp:posOffset>
              </wp:positionV>
              <wp:extent cx="1296035" cy="317500"/>
              <wp:effectExtent l="0" t="0" r="0" b="0"/>
              <wp:wrapNone/>
              <wp:docPr id="8"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96035" cy="317500"/>
                        <a:chOff x="383" y="16018"/>
                        <a:chExt cx="11159" cy="514"/>
                      </a:xfrm>
                    </wpg:grpSpPr>
                    <wps:wsp>
                      <wps:cNvPr id="9" name="Line 30"/>
                      <wps:cNvCnPr/>
                      <wps:spPr bwMode="auto">
                        <a:xfrm flipH="1" flipV="1">
                          <a:off x="389" y="16160"/>
                          <a:ext cx="11153" cy="0"/>
                        </a:xfrm>
                        <a:prstGeom prst="line">
                          <a:avLst/>
                        </a:prstGeom>
                        <a:noFill/>
                        <a:ln w="9525">
                          <a:solidFill>
                            <a:srgbClr val="000080"/>
                          </a:solidFill>
                          <a:round/>
                          <a:headEnd/>
                          <a:tailEnd/>
                        </a:ln>
                        <a:extLst>
                          <a:ext uri="{909E8E84-426E-40DD-AFC4-6F175D3DCCD1}">
                            <a14:hiddenFill xmlns:a14="http://schemas.microsoft.com/office/drawing/2010/main">
                              <a:noFill/>
                            </a14:hiddenFill>
                          </a:ext>
                        </a:extLst>
                      </wps:spPr>
                      <wps:bodyPr/>
                    </wps:wsp>
                    <wps:wsp>
                      <wps:cNvPr id="10" name="Line 31"/>
                      <wps:cNvCnPr/>
                      <wps:spPr bwMode="auto">
                        <a:xfrm flipH="1" flipV="1">
                          <a:off x="389" y="16018"/>
                          <a:ext cx="11153" cy="0"/>
                        </a:xfrm>
                        <a:prstGeom prst="line">
                          <a:avLst/>
                        </a:prstGeom>
                        <a:noFill/>
                        <a:ln w="9525">
                          <a:solidFill>
                            <a:srgbClr val="000080"/>
                          </a:solidFill>
                          <a:round/>
                          <a:headEnd/>
                          <a:tailEnd/>
                        </a:ln>
                        <a:extLst>
                          <a:ext uri="{909E8E84-426E-40DD-AFC4-6F175D3DCCD1}">
                            <a14:hiddenFill xmlns:a14="http://schemas.microsoft.com/office/drawing/2010/main">
                              <a:noFill/>
                            </a14:hiddenFill>
                          </a:ext>
                        </a:extLst>
                      </wps:spPr>
                      <wps:bodyPr/>
                    </wps:wsp>
                    <wps:wsp>
                      <wps:cNvPr id="11" name="Line 32"/>
                      <wps:cNvCnPr/>
                      <wps:spPr bwMode="auto">
                        <a:xfrm flipH="1" flipV="1">
                          <a:off x="383" y="16084"/>
                          <a:ext cx="11153" cy="0"/>
                        </a:xfrm>
                        <a:prstGeom prst="line">
                          <a:avLst/>
                        </a:prstGeom>
                        <a:noFill/>
                        <a:ln w="9525">
                          <a:solidFill>
                            <a:srgbClr val="FF0000"/>
                          </a:solidFill>
                          <a:round/>
                          <a:headEnd/>
                          <a:tailEnd/>
                        </a:ln>
                        <a:extLst>
                          <a:ext uri="{909E8E84-426E-40DD-AFC4-6F175D3DCCD1}">
                            <a14:hiddenFill xmlns:a14="http://schemas.microsoft.com/office/drawing/2010/main">
                              <a:noFill/>
                            </a14:hiddenFill>
                          </a:ext>
                        </a:extLst>
                      </wps:spPr>
                      <wps:bodyPr/>
                    </wps:wsp>
                    <wps:wsp>
                      <wps:cNvPr id="12" name="Text Box 33"/>
                      <wps:cNvSpPr txBox="1">
                        <a:spLocks noChangeArrowheads="1"/>
                      </wps:cNvSpPr>
                      <wps:spPr bwMode="auto">
                        <a:xfrm>
                          <a:off x="1960" y="16172"/>
                          <a:ext cx="7560" cy="3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8E188B0" w14:textId="77777777" w:rsidR="00E322ED" w:rsidRDefault="00E322ED"/>
                        </w:txbxContent>
                      </wps:txbx>
                      <wps:bodyPr rot="0" vert="horz" wrap="square" lIns="91440" tIns="45720" rIns="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5EB8EA8" id="Group 29" o:spid="_x0000_s1035" style="position:absolute;margin-left:471.75pt;margin-top:770.25pt;width:102.05pt;height:25pt;z-index:-251653120;mso-position-horizontal-relative:page;mso-position-vertical-relative:page" coordorigin="383,16018" coordsize="11159,5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" o:allowincell="f">
              <v:line id="Line 30" o:spid="_x0000_s1036" style="position:absolute;flip:x y;visibility:visible;mso-wrap-style:square" from="389,16160" to="11542,161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" strokecolor="navy"/>
              <v:line id="Line 31" o:spid="_x0000_s1037" style="position:absolute;flip:x y;visibility:visible;mso-wrap-style:square" from="389,16018" to="11542,160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" strokecolor="navy"/>
              <v:line id="Line 32" o:spid="_x0000_s1038" style="position:absolute;flip:x y;visibility:visible;mso-wrap-style:square" from="383,16084" to="11536,160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" strokecolor="red"/>
              <v:shape id="Text Box 33" o:spid="_x0000_s1039" type="#_x0000_t202" style="position:absolute;left:1960;top:16172;width:756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" stroked="f">
                <v:textbox inset=",,0">
                  <w:txbxContent>
                    <w:p w14:paraId="68E188B0" w14:textId="77777777" w:rsidR="00E322ED" w:rsidRDefault="00E322ED"/>
                  </w:txbxContent>
                </v:textbox>
              </v:shape>
              <w10:wrap anchorx="page" anchory="page"/>
              <w10:anchorlock/>
            </v:group>
          </w:pict>
        </mc:Fallback>
      </mc:AlternateContent>
    </w:r>
    <w:r w:rsidR="00FE44AA">
      <w:rPr>
        <w:noProof/>
      </w:rPr>
      <mc:AlternateContent>
        <mc:Choice Requires="wpg">
          <w:drawing>
            <wp:anchor distT="0" distB="0" distL="114300" distR="114300" simplePos="0" relativeHeight="251660288" behindDoc="1" locked="1" layoutInCell="0" allowOverlap="1" wp14:anchorId="2652D1C1" wp14:editId="34B041DA">
              <wp:simplePos x="0" y="0"/>
              <wp:positionH relativeFrom="page">
                <wp:posOffset>274320</wp:posOffset>
              </wp:positionH>
              <wp:positionV relativeFrom="page">
                <wp:posOffset>9782175</wp:posOffset>
              </wp:positionV>
              <wp:extent cx="1296035" cy="389255"/>
              <wp:effectExtent l="0" t="0" r="0" b="0"/>
              <wp:wrapNone/>
              <wp:docPr id="3"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96035" cy="389255"/>
                        <a:chOff x="383" y="16018"/>
                        <a:chExt cx="11159" cy="514"/>
                      </a:xfrm>
                    </wpg:grpSpPr>
                    <wps:wsp>
                      <wps:cNvPr id="4" name="Line 21"/>
                      <wps:cNvCnPr/>
                      <wps:spPr bwMode="auto">
                        <a:xfrm flipH="1" flipV="1">
                          <a:off x="389" y="16160"/>
                          <a:ext cx="11153" cy="0"/>
                        </a:xfrm>
                        <a:prstGeom prst="line">
                          <a:avLst/>
                        </a:prstGeom>
                        <a:noFill/>
                        <a:ln w="9525">
                          <a:solidFill>
                            <a:srgbClr val="000080"/>
                          </a:solidFill>
                          <a:round/>
                          <a:headEnd/>
                          <a:tailEnd/>
                        </a:ln>
                        <a:extLst>
                          <a:ext uri="{909E8E84-426E-40DD-AFC4-6F175D3DCCD1}">
                            <a14:hiddenFill xmlns:a14="http://schemas.microsoft.com/office/drawing/2010/main">
                              <a:noFill/>
                            </a14:hiddenFill>
                          </a:ext>
                        </a:extLst>
                      </wps:spPr>
                      <wps:bodyPr/>
                    </wps:wsp>
                    <wps:wsp>
                      <wps:cNvPr id="5" name="Line 22"/>
                      <wps:cNvCnPr/>
                      <wps:spPr bwMode="auto">
                        <a:xfrm flipH="1" flipV="1">
                          <a:off x="389" y="16018"/>
                          <a:ext cx="11153" cy="0"/>
                        </a:xfrm>
                        <a:prstGeom prst="line">
                          <a:avLst/>
                        </a:prstGeom>
                        <a:noFill/>
                        <a:ln w="9525">
                          <a:solidFill>
                            <a:srgbClr val="000080"/>
                          </a:solidFill>
                          <a:round/>
                          <a:headEnd/>
                          <a:tailEnd/>
                        </a:ln>
                        <a:extLst>
                          <a:ext uri="{909E8E84-426E-40DD-AFC4-6F175D3DCCD1}">
                            <a14:hiddenFill xmlns:a14="http://schemas.microsoft.com/office/drawing/2010/main">
                              <a:noFill/>
                            </a14:hiddenFill>
                          </a:ext>
                        </a:extLst>
                      </wps:spPr>
                      <wps:bodyPr/>
                    </wps:wsp>
                    <wps:wsp>
                      <wps:cNvPr id="6" name="Line 23"/>
                      <wps:cNvCnPr/>
                      <wps:spPr bwMode="auto">
                        <a:xfrm flipH="1" flipV="1">
                          <a:off x="383" y="16084"/>
                          <a:ext cx="11153" cy="0"/>
                        </a:xfrm>
                        <a:prstGeom prst="line">
                          <a:avLst/>
                        </a:prstGeom>
                        <a:noFill/>
                        <a:ln w="9525">
                          <a:solidFill>
                            <a:srgbClr val="FF0000"/>
                          </a:solidFill>
                          <a:round/>
                          <a:headEnd/>
                          <a:tailEnd/>
                        </a:ln>
                        <a:extLst>
                          <a:ext uri="{909E8E84-426E-40DD-AFC4-6F175D3DCCD1}">
                            <a14:hiddenFill xmlns:a14="http://schemas.microsoft.com/office/drawing/2010/main">
                              <a:noFill/>
                            </a14:hiddenFill>
                          </a:ext>
                        </a:extLst>
                      </wps:spPr>
                      <wps:bodyPr/>
                    </wps:wsp>
                    <wps:wsp>
                      <wps:cNvPr id="7" name="Text Box 24"/>
                      <wps:cNvSpPr txBox="1">
                        <a:spLocks noChangeArrowheads="1"/>
                      </wps:cNvSpPr>
                      <wps:spPr bwMode="auto">
                        <a:xfrm>
                          <a:off x="1960" y="16172"/>
                          <a:ext cx="7560" cy="3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B1DA8F" w14:textId="77777777" w:rsidR="00E322ED" w:rsidRDefault="00E322ED"/>
                        </w:txbxContent>
                      </wps:txbx>
                      <wps:bodyPr rot="0" vert="horz" wrap="square" lIns="91440" tIns="45720" rIns="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652D1C1" id="Group 20" o:spid="_x0000_s1040" style="position:absolute;margin-left:21.6pt;margin-top:770.25pt;width:102.05pt;height:30.65pt;z-index:-251656192;mso-position-horizontal-relative:page;mso-position-vertical-relative:page" coordorigin="383,16018" coordsize="11159,5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" o:allowincell="f">
              <v:line id="Line 21" o:spid="_x0000_s1041" style="position:absolute;flip:x y;visibility:visible;mso-wrap-style:square" from="389,16160" to="11542,161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" strokecolor="navy"/>
              <v:line id="Line 22" o:spid="_x0000_s1042" style="position:absolute;flip:x y;visibility:visible;mso-wrap-style:square" from="389,16018" to="11542,160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" strokecolor="navy"/>
              <v:line id="Line 23" o:spid="_x0000_s1043" style="position:absolute;flip:x y;visibility:visible;mso-wrap-style:square" from="383,16084" to="11536,160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" strokecolor="red"/>
              <v:shape id="Text Box 24" o:spid="_x0000_s1044" type="#_x0000_t202" style="position:absolute;left:1960;top:16172;width:756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" stroked="f">
                <v:textbox inset=",,0">
                  <w:txbxContent>
                    <w:p w14:paraId="20B1DA8F" w14:textId="77777777" w:rsidR="00E322ED" w:rsidRDefault="00E322ED"/>
                  </w:txbxContent>
                </v:textbox>
              </v:shape>
              <w10:wrap anchorx="page" anchory="page"/>
              <w10:anchorlock/>
            </v:group>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C7EA17" w14:textId="77777777" w:rsidR="008B0C95" w:rsidRDefault="008B0C9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04517C" w14:textId="77777777" w:rsidR="00E322ED" w:rsidRDefault="00FE44AA">
    <w:pPr>
      <w:pStyle w:val="Footer"/>
    </w:pPr>
    <w:r>
      <w:rPr>
        <w:noProof/>
      </w:rPr>
      <mc:AlternateContent>
        <mc:Choice Requires="wps">
          <w:drawing>
            <wp:anchor distT="0" distB="0" distL="114300" distR="114300" simplePos="0" relativeHeight="251660800" behindDoc="0" locked="0" layoutInCell="1" allowOverlap="1" wp14:anchorId="3ADD4951" wp14:editId="565272D4">
              <wp:simplePos x="0" y="0"/>
              <wp:positionH relativeFrom="column">
                <wp:posOffset>3780155</wp:posOffset>
              </wp:positionH>
              <wp:positionV relativeFrom="paragraph">
                <wp:posOffset>-509905</wp:posOffset>
              </wp:positionV>
              <wp:extent cx="1520190" cy="657225"/>
              <wp:effectExtent l="0" t="0" r="0" b="0"/>
              <wp:wrapNone/>
              <wp:docPr id="1" name="Text Box 1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0190" cy="657225"/>
                      </a:xfrm>
                      <a:prstGeom prst="rect">
                        <a:avLst/>
                      </a:prstGeom>
                      <a:solidFill>
                        <a:srgbClr val="FFFFFF"/>
                      </a:solidFill>
                      <a:ln>
                        <a:noFill/>
                      </a:ln>
                      <a:extLst>
                        <a:ext uri="{91240B29-F687-4F45-9708-019B960494DF}">
                          <a14:hiddenLine xmlns:a14="http://schemas.microsoft.com/office/drawing/2010/main" w="3175">
                            <a:solidFill>
                              <a:srgbClr val="000000"/>
                            </a:solidFill>
                            <a:miter lim="800000"/>
                            <a:headEnd/>
                            <a:tailEnd/>
                          </a14:hiddenLine>
                        </a:ext>
                      </a:extLst>
                    </wps:spPr>
                    <wps:txbx>
                      <w:txbxContent>
                        <w:p w14:paraId="4887728D" w14:textId="77777777" w:rsidR="009D54F0" w:rsidRDefault="00FE44AA">
                          <w:r>
                            <w:rPr>
                              <w:noProof/>
                            </w:rPr>
                            <w:drawing>
                              <wp:inline distT="0" distB="0" distL="0" distR="0" wp14:anchorId="4CF9B40A" wp14:editId="227CCD49">
                                <wp:extent cx="1333500" cy="466725"/>
                                <wp:effectExtent l="0" t="0" r="0" b="9525"/>
                                <wp:docPr id="21" name="Picture 6" descr="Radford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Radfords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3500" cy="466725"/>
                                        </a:xfrm>
                                        <a:prstGeom prst="rect">
                                          <a:avLst/>
                                        </a:prstGeom>
                                        <a:noFill/>
                                        <a:ln>
                                          <a:noFill/>
                                        </a:ln>
                                      </pic:spPr>
                                    </pic:pic>
                                  </a:graphicData>
                                </a:graphic>
                              </wp:inline>
                            </w:drawing>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ADD4951" id="_x0000_t202" coordsize="21600,21600" o:spt="202" path="m,l,21600r21600,l21600,xe">
              <v:stroke joinstyle="miter"/>
              <v:path gradientshapeok="t" o:connecttype="rect"/>
            </v:shapetype>
            <v:shape id="Text Box 135" o:spid="_x0000_s1046" type="#_x0000_t202" style="position:absolute;margin-left:297.65pt;margin-top:-40.15pt;width:119.7pt;height:51.75pt;z-index:25166080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" stroked="f" strokeweight=".25pt">
              <v:textbox>
                <w:txbxContent>
                  <w:p w14:paraId="4887728D" w14:textId="77777777" w:rsidR="009D54F0" w:rsidRDefault="00FE44AA">
                    <w:r>
                      <w:rPr>
                        <w:noProof/>
                      </w:rPr>
                      <w:drawing>
                        <wp:inline distT="0" distB="0" distL="0" distR="0" wp14:anchorId="4CF9B40A" wp14:editId="227CCD49">
                          <wp:extent cx="1333500" cy="466725"/>
                          <wp:effectExtent l="0" t="0" r="0" b="9525"/>
                          <wp:docPr id="21" name="Picture 6" descr="Radford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Radfords Logo"/>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33500" cy="466725"/>
                                  </a:xfrm>
                                  <a:prstGeom prst="rect">
                                    <a:avLst/>
                                  </a:prstGeom>
                                  <a:noFill/>
                                  <a:ln>
                                    <a:noFill/>
                                  </a:ln>
                                </pic:spPr>
                              </pic:pic>
                            </a:graphicData>
                          </a:graphic>
                        </wp:inline>
                      </w:drawing>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7D2CE0" w14:textId="77777777" w:rsidR="00F96996" w:rsidRDefault="00F96996">
      <w:r>
        <w:separator/>
      </w:r>
    </w:p>
  </w:footnote>
  <w:footnote w:type="continuationSeparator" w:id="0">
    <w:p w14:paraId="3B80A733" w14:textId="77777777" w:rsidR="00F96996" w:rsidRDefault="00F969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DB7983" w14:textId="77777777" w:rsidR="008B0C95" w:rsidRDefault="008B0C9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3D1861" w14:textId="77777777" w:rsidR="00570924" w:rsidRDefault="00FE44AA" w:rsidP="00D26B4D">
    <w:pPr>
      <w:pStyle w:val="Header"/>
      <w:shd w:val="clear" w:color="auto" w:fill="0F243E"/>
    </w:pPr>
    <w:r>
      <w:rPr>
        <w:noProof/>
      </w:rPr>
      <mc:AlternateContent>
        <mc:Choice Requires="wps">
          <w:drawing>
            <wp:anchor distT="0" distB="0" distL="114300" distR="114300" simplePos="0" relativeHeight="251654656" behindDoc="0" locked="0" layoutInCell="1" allowOverlap="1" wp14:anchorId="3EA455D9" wp14:editId="417E3DDF">
              <wp:simplePos x="0" y="0"/>
              <wp:positionH relativeFrom="column">
                <wp:posOffset>6797675</wp:posOffset>
              </wp:positionH>
              <wp:positionV relativeFrom="paragraph">
                <wp:posOffset>114300</wp:posOffset>
              </wp:positionV>
              <wp:extent cx="3514725" cy="838200"/>
              <wp:effectExtent l="0" t="0" r="0" b="0"/>
              <wp:wrapNone/>
              <wp:docPr id="20" name="Text 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838200"/>
                      </a:xfrm>
                      <a:prstGeom prst="rect">
                        <a:avLst/>
                      </a:prstGeom>
                      <a:solidFill>
                        <a:srgbClr val="0F243E"/>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2931EDC4" w14:textId="1425FFCF" w:rsidR="00570924" w:rsidRPr="00D26B4D" w:rsidRDefault="000E30BF">
                          <w:pPr>
                            <w:rPr>
                              <w:rFonts w:ascii="Kunstler Script" w:hAnsi="Kunstler Script"/>
                              <w:b/>
                              <w:color w:val="FFFFFF"/>
                              <w:sz w:val="110"/>
                              <w:szCs w:val="110"/>
                            </w:rPr>
                          </w:pPr>
                          <w:r>
                            <w:rPr>
                              <w:rFonts w:ascii="Kunstler Script" w:hAnsi="Kunstler Script"/>
                              <w:b/>
                              <w:color w:val="FFFFFF"/>
                              <w:sz w:val="110"/>
                              <w:szCs w:val="110"/>
                            </w:rPr>
                            <w:t>Village Houses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EA455D9" id="_x0000_t202" coordsize="21600,21600" o:spt="202" path="m,l,21600r21600,l21600,xe">
              <v:stroke joinstyle="miter"/>
              <v:path gradientshapeok="t" o:connecttype="rect"/>
            </v:shapetype>
            <v:shape id="Text Box 125" o:spid="_x0000_s1029" type="#_x0000_t202" style="position:absolute;margin-left:535.25pt;margin-top:9pt;width:276.75pt;height:66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" fillcolor="#0f243e" stroked="f" strokeweight="1pt">
              <v:textbox>
                <w:txbxContent>
                  <w:p w14:paraId="2931EDC4" w14:textId="1425FFCF" w:rsidR="00570924" w:rsidRPr="00D26B4D" w:rsidRDefault="000E30BF">
                    <w:pPr>
                      <w:rPr>
                        <w:rFonts w:ascii="Kunstler Script" w:hAnsi="Kunstler Script"/>
                        <w:b/>
                        <w:color w:val="FFFFFF"/>
                        <w:sz w:val="110"/>
                        <w:szCs w:val="110"/>
                      </w:rPr>
                    </w:pPr>
                    <w:r>
                      <w:rPr>
                        <w:rFonts w:ascii="Kunstler Script" w:hAnsi="Kunstler Script"/>
                        <w:b/>
                        <w:color w:val="FFFFFF"/>
                        <w:sz w:val="110"/>
                        <w:szCs w:val="110"/>
                      </w:rPr>
                      <w:t>Village Houses</w:t>
                    </w:r>
                  </w:p>
                </w:txbxContent>
              </v:textbox>
            </v:shape>
          </w:pict>
        </mc:Fallback>
      </mc:AlternateContent>
    </w:r>
  </w:p>
  <w:p w14:paraId="6DDD03A0" w14:textId="77777777" w:rsidR="00570924" w:rsidRDefault="00570924" w:rsidP="00D26B4D">
    <w:pPr>
      <w:pStyle w:val="Header"/>
      <w:shd w:val="clear" w:color="auto" w:fill="0F243E"/>
    </w:pPr>
  </w:p>
  <w:p w14:paraId="52E0F60D" w14:textId="77777777" w:rsidR="00570924" w:rsidRDefault="00FE44AA" w:rsidP="00D26B4D">
    <w:pPr>
      <w:pStyle w:val="Header"/>
      <w:shd w:val="clear" w:color="auto" w:fill="0F243E"/>
    </w:pPr>
    <w:r>
      <w:rPr>
        <w:noProof/>
      </w:rPr>
      <w:drawing>
        <wp:anchor distT="0" distB="0" distL="114300" distR="114300" simplePos="0" relativeHeight="251653632" behindDoc="0" locked="0" layoutInCell="1" allowOverlap="1" wp14:anchorId="23187E43" wp14:editId="56B45F1A">
          <wp:simplePos x="0" y="0"/>
          <wp:positionH relativeFrom="column">
            <wp:posOffset>682625</wp:posOffset>
          </wp:positionH>
          <wp:positionV relativeFrom="paragraph">
            <wp:posOffset>51435</wp:posOffset>
          </wp:positionV>
          <wp:extent cx="4000500" cy="1428750"/>
          <wp:effectExtent l="0" t="0" r="0" b="0"/>
          <wp:wrapNone/>
          <wp:docPr id="124" name="Picture 124" descr="Stev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Steve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00500" cy="1428750"/>
                  </a:xfrm>
                  <a:prstGeom prst="rect">
                    <a:avLst/>
                  </a:prstGeom>
                  <a:noFill/>
                </pic:spPr>
              </pic:pic>
            </a:graphicData>
          </a:graphic>
          <wp14:sizeRelH relativeFrom="page">
            <wp14:pctWidth>0</wp14:pctWidth>
          </wp14:sizeRelH>
          <wp14:sizeRelV relativeFrom="page">
            <wp14:pctHeight>0</wp14:pctHeight>
          </wp14:sizeRelV>
        </wp:anchor>
      </w:drawing>
    </w:r>
  </w:p>
  <w:p w14:paraId="1B4C4457" w14:textId="77777777" w:rsidR="00570924" w:rsidRDefault="00570924" w:rsidP="00D26B4D">
    <w:pPr>
      <w:pStyle w:val="Header"/>
      <w:shd w:val="clear" w:color="auto" w:fill="0F243E"/>
    </w:pPr>
  </w:p>
  <w:p w14:paraId="57E67B7F" w14:textId="77777777" w:rsidR="00570924" w:rsidRDefault="00570924" w:rsidP="00D26B4D">
    <w:pPr>
      <w:pStyle w:val="Header"/>
      <w:shd w:val="clear" w:color="auto" w:fill="0F243E"/>
    </w:pPr>
  </w:p>
  <w:p w14:paraId="401C9253" w14:textId="77777777" w:rsidR="00570924" w:rsidRDefault="00570924" w:rsidP="00D26B4D">
    <w:pPr>
      <w:pStyle w:val="Header"/>
      <w:shd w:val="clear" w:color="auto" w:fill="0F243E"/>
    </w:pPr>
  </w:p>
  <w:p w14:paraId="2326562B" w14:textId="77777777" w:rsidR="00E322ED" w:rsidRDefault="00E322ED" w:rsidP="00570924">
    <w:pPr>
      <w:pStyle w:val="Header"/>
      <w:shd w:val="clear" w:color="auto" w:fill="FF000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26DF60" w14:textId="77777777" w:rsidR="008B0C95" w:rsidRDefault="008B0C9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6278C4" w14:textId="77777777" w:rsidR="00E322ED" w:rsidRPr="00635F83" w:rsidRDefault="00FE44AA">
    <w:pPr>
      <w:pStyle w:val="Header"/>
      <w:rPr>
        <w:color w:val="F2F2F2" w:themeColor="background1" w:themeShade="F2"/>
      </w:rPr>
    </w:pPr>
    <w:r>
      <w:rPr>
        <w:b/>
        <w:noProof/>
      </w:rPr>
      <mc:AlternateContent>
        <mc:Choice Requires="wps">
          <w:drawing>
            <wp:anchor distT="0" distB="0" distL="114300" distR="114300" simplePos="0" relativeHeight="251652608" behindDoc="0" locked="0" layoutInCell="1" allowOverlap="1" wp14:anchorId="551A8164" wp14:editId="74E2C645">
              <wp:simplePos x="0" y="0"/>
              <wp:positionH relativeFrom="column">
                <wp:posOffset>0</wp:posOffset>
              </wp:positionH>
              <wp:positionV relativeFrom="paragraph">
                <wp:posOffset>-27305</wp:posOffset>
              </wp:positionV>
              <wp:extent cx="9258300" cy="457200"/>
              <wp:effectExtent l="0" t="0" r="0" b="0"/>
              <wp:wrapNone/>
              <wp:docPr id="2"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58300" cy="457200"/>
                      </a:xfrm>
                      <a:prstGeom prst="rect">
                        <a:avLst/>
                      </a:prstGeom>
                      <a:solidFill>
                        <a:srgbClr val="0F243E"/>
                      </a:solidFill>
                      <a:ln>
                        <a:noFill/>
                      </a:ln>
                      <a:extLst>
                        <a:ext uri="{91240B29-F687-4F45-9708-019B960494DF}">
                          <a14:hiddenLine xmlns:a14="http://schemas.microsoft.com/office/drawing/2010/main" w="9525">
                            <a:solidFill>
                              <a:srgbClr val="000080"/>
                            </a:solidFill>
                            <a:miter lim="800000"/>
                            <a:headEnd/>
                            <a:tailEnd/>
                          </a14:hiddenLine>
                        </a:ext>
                      </a:extLst>
                    </wps:spPr>
                    <wps:txbx>
                      <w:txbxContent>
                        <w:p w14:paraId="277AE8B6" w14:textId="77777777" w:rsidR="0098035A" w:rsidRPr="00580B0A" w:rsidRDefault="0098035A" w:rsidP="0098035A">
                          <w:pPr>
                            <w:ind w:right="-16"/>
                            <w:jc w:val="center"/>
                            <w:rPr>
                              <w:b/>
                              <w:color w:val="FFFFFF"/>
                              <w:sz w:val="6"/>
                              <w:szCs w:val="6"/>
                            </w:rPr>
                          </w:pPr>
                        </w:p>
                        <w:p w14:paraId="313E4FC1" w14:textId="4231D9BE" w:rsidR="00E322ED" w:rsidRDefault="008B0C95" w:rsidP="00580B0A">
                          <w:pPr>
                            <w:ind w:right="-16"/>
                            <w:jc w:val="center"/>
                            <w:rPr>
                              <w:b/>
                              <w:bCs/>
                              <w:color w:val="FFFFFF" w:themeColor="background1"/>
                              <w:sz w:val="32"/>
                              <w:szCs w:val="32"/>
                            </w:rPr>
                          </w:pPr>
                          <w:r>
                            <w:rPr>
                              <w:b/>
                              <w:bCs/>
                              <w:color w:val="FFFFFF" w:themeColor="background1"/>
                              <w:sz w:val="32"/>
                              <w:szCs w:val="32"/>
                            </w:rPr>
                            <w:t>2 ULRICSON CLOSE, STAPLEHURST, KENT TN12 OGH</w:t>
                          </w:r>
                        </w:p>
                        <w:p w14:paraId="47EEC3E1" w14:textId="77777777" w:rsidR="008B0C95" w:rsidRPr="00580B0A" w:rsidRDefault="008B0C95" w:rsidP="00580B0A">
                          <w:pPr>
                            <w:ind w:right="-16"/>
                            <w:jc w:val="center"/>
                            <w:rPr>
                              <w:b/>
                              <w:bCs/>
                              <w:color w:val="FFFFFF" w:themeColor="background1"/>
                              <w:sz w:val="32"/>
                              <w:szCs w:val="3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51A8164" id="_x0000_t202" coordsize="21600,21600" o:spt="202" path="m,l,21600r21600,l21600,xe">
              <v:stroke joinstyle="miter"/>
              <v:path gradientshapeok="t" o:connecttype="rect"/>
            </v:shapetype>
            <v:shape id="Text Box 53" o:spid="_x0000_s1045" type="#_x0000_t202" style="position:absolute;margin-left:0;margin-top:-2.15pt;width:729pt;height:36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" fillcolor="#0f243e" stroked="f" strokecolor="navy">
              <v:textbox>
                <w:txbxContent>
                  <w:p w14:paraId="277AE8B6" w14:textId="77777777" w:rsidR="0098035A" w:rsidRPr="00580B0A" w:rsidRDefault="0098035A" w:rsidP="0098035A">
                    <w:pPr>
                      <w:ind w:right="-16"/>
                      <w:jc w:val="center"/>
                      <w:rPr>
                        <w:b/>
                        <w:color w:val="FFFFFF"/>
                        <w:sz w:val="6"/>
                        <w:szCs w:val="6"/>
                      </w:rPr>
                    </w:pPr>
                  </w:p>
                  <w:p w14:paraId="313E4FC1" w14:textId="4231D9BE" w:rsidR="00E322ED" w:rsidRDefault="008B0C95" w:rsidP="00580B0A">
                    <w:pPr>
                      <w:ind w:right="-16"/>
                      <w:jc w:val="center"/>
                      <w:rPr>
                        <w:b/>
                        <w:bCs/>
                        <w:color w:val="FFFFFF" w:themeColor="background1"/>
                        <w:sz w:val="32"/>
                        <w:szCs w:val="32"/>
                      </w:rPr>
                    </w:pPr>
                    <w:r>
                      <w:rPr>
                        <w:b/>
                        <w:bCs/>
                        <w:color w:val="FFFFFF" w:themeColor="background1"/>
                        <w:sz w:val="32"/>
                        <w:szCs w:val="32"/>
                      </w:rPr>
                      <w:t>2 ULRICSON CLOSE, STAPLEHURST, KENT TN12 OGH</w:t>
                    </w:r>
                  </w:p>
                  <w:p w14:paraId="47EEC3E1" w14:textId="77777777" w:rsidR="008B0C95" w:rsidRPr="00580B0A" w:rsidRDefault="008B0C95" w:rsidP="00580B0A">
                    <w:pPr>
                      <w:ind w:right="-16"/>
                      <w:jc w:val="center"/>
                      <w:rPr>
                        <w:b/>
                        <w:bCs/>
                        <w:color w:val="FFFFFF" w:themeColor="background1"/>
                        <w:sz w:val="32"/>
                        <w:szCs w:val="32"/>
                      </w:rPr>
                    </w:pPr>
                  </w:p>
                </w:txbxContent>
              </v:textbox>
            </v:shape>
          </w:pict>
        </mc:Fallback>
      </mc:AlternateContent>
    </w:r>
  </w:p>
  <w:p w14:paraId="55BFD370" w14:textId="77777777" w:rsidR="007C51C5" w:rsidRDefault="007C51C5" w:rsidP="00075DDB">
    <w:pPr>
      <w:pStyle w:val="Header"/>
      <w:rPr>
        <w:b/>
      </w:rPr>
    </w:pPr>
  </w:p>
  <w:p w14:paraId="3B1F6088" w14:textId="77777777" w:rsidR="007C51C5" w:rsidRDefault="007C51C5" w:rsidP="00075DDB">
    <w:pPr>
      <w:pStyle w:val="Header"/>
      <w:rPr>
        <w:b/>
      </w:rPr>
    </w:pPr>
  </w:p>
  <w:p w14:paraId="3DC70A03" w14:textId="77777777" w:rsidR="002074DF" w:rsidRPr="00F81438" w:rsidRDefault="002074DF" w:rsidP="00075DDB">
    <w:pPr>
      <w:pStyle w:val="Header"/>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hdrShapeDefaults>
    <o:shapedefaults v:ext="edit" spidmax="28673" fillcolor="white">
      <v:fill color="white"/>
      <v:stroke weight="1pt"/>
      <o:colormru v:ext="edit" colors="#39f,#963,#ffc,#7d7d7d"/>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12AB"/>
    <w:rsid w:val="00007286"/>
    <w:rsid w:val="00035812"/>
    <w:rsid w:val="0003772E"/>
    <w:rsid w:val="00045273"/>
    <w:rsid w:val="000664E1"/>
    <w:rsid w:val="00075DDB"/>
    <w:rsid w:val="00084541"/>
    <w:rsid w:val="000A0BA5"/>
    <w:rsid w:val="000A1852"/>
    <w:rsid w:val="000D5D0A"/>
    <w:rsid w:val="000D5D7A"/>
    <w:rsid w:val="000D5FE6"/>
    <w:rsid w:val="000E30BF"/>
    <w:rsid w:val="00106808"/>
    <w:rsid w:val="001074AF"/>
    <w:rsid w:val="0011731B"/>
    <w:rsid w:val="00131B7F"/>
    <w:rsid w:val="00135750"/>
    <w:rsid w:val="001359BA"/>
    <w:rsid w:val="00140364"/>
    <w:rsid w:val="001554DE"/>
    <w:rsid w:val="00166C71"/>
    <w:rsid w:val="00172143"/>
    <w:rsid w:val="001A4D75"/>
    <w:rsid w:val="001A7497"/>
    <w:rsid w:val="001B7432"/>
    <w:rsid w:val="001C3B28"/>
    <w:rsid w:val="001C545D"/>
    <w:rsid w:val="001C6DA8"/>
    <w:rsid w:val="001D3333"/>
    <w:rsid w:val="001E147B"/>
    <w:rsid w:val="001F1AC1"/>
    <w:rsid w:val="001F1D2E"/>
    <w:rsid w:val="002036B9"/>
    <w:rsid w:val="00206601"/>
    <w:rsid w:val="002074DF"/>
    <w:rsid w:val="00207DE6"/>
    <w:rsid w:val="00211CE1"/>
    <w:rsid w:val="002157EF"/>
    <w:rsid w:val="00216324"/>
    <w:rsid w:val="002262D9"/>
    <w:rsid w:val="002417C4"/>
    <w:rsid w:val="0024559E"/>
    <w:rsid w:val="0025518B"/>
    <w:rsid w:val="00255D2B"/>
    <w:rsid w:val="00256F13"/>
    <w:rsid w:val="0025777C"/>
    <w:rsid w:val="00275E30"/>
    <w:rsid w:val="00277C7E"/>
    <w:rsid w:val="00282320"/>
    <w:rsid w:val="00292D22"/>
    <w:rsid w:val="002A4E0A"/>
    <w:rsid w:val="002C0DA3"/>
    <w:rsid w:val="002C3C8E"/>
    <w:rsid w:val="002C635C"/>
    <w:rsid w:val="002E2540"/>
    <w:rsid w:val="002E4958"/>
    <w:rsid w:val="00303017"/>
    <w:rsid w:val="0031611D"/>
    <w:rsid w:val="00342D92"/>
    <w:rsid w:val="00346DE4"/>
    <w:rsid w:val="00350328"/>
    <w:rsid w:val="00353713"/>
    <w:rsid w:val="00366E66"/>
    <w:rsid w:val="0037279D"/>
    <w:rsid w:val="0038771D"/>
    <w:rsid w:val="003964FD"/>
    <w:rsid w:val="003A1187"/>
    <w:rsid w:val="003A42F1"/>
    <w:rsid w:val="003B0E3E"/>
    <w:rsid w:val="003D65AD"/>
    <w:rsid w:val="003E0AFB"/>
    <w:rsid w:val="003E4F56"/>
    <w:rsid w:val="003F13A7"/>
    <w:rsid w:val="003F140A"/>
    <w:rsid w:val="00420A91"/>
    <w:rsid w:val="00421D83"/>
    <w:rsid w:val="00430A4C"/>
    <w:rsid w:val="00431D9B"/>
    <w:rsid w:val="00432545"/>
    <w:rsid w:val="00446DE4"/>
    <w:rsid w:val="00454507"/>
    <w:rsid w:val="004607A4"/>
    <w:rsid w:val="004621DA"/>
    <w:rsid w:val="00475F4D"/>
    <w:rsid w:val="004A2FF8"/>
    <w:rsid w:val="004B33F6"/>
    <w:rsid w:val="004D33C7"/>
    <w:rsid w:val="004D5A72"/>
    <w:rsid w:val="004E1AA8"/>
    <w:rsid w:val="004E5D8E"/>
    <w:rsid w:val="00500C24"/>
    <w:rsid w:val="00506B1E"/>
    <w:rsid w:val="00520F6D"/>
    <w:rsid w:val="0052582F"/>
    <w:rsid w:val="005321A1"/>
    <w:rsid w:val="005360DC"/>
    <w:rsid w:val="00545EA8"/>
    <w:rsid w:val="00557A15"/>
    <w:rsid w:val="00570924"/>
    <w:rsid w:val="005742C5"/>
    <w:rsid w:val="00580B0A"/>
    <w:rsid w:val="005872CC"/>
    <w:rsid w:val="005A2A14"/>
    <w:rsid w:val="005A7786"/>
    <w:rsid w:val="005C3898"/>
    <w:rsid w:val="005D0A48"/>
    <w:rsid w:val="005E1086"/>
    <w:rsid w:val="005F1B30"/>
    <w:rsid w:val="005F2DE0"/>
    <w:rsid w:val="00604872"/>
    <w:rsid w:val="0060494A"/>
    <w:rsid w:val="00604E04"/>
    <w:rsid w:val="00610A7C"/>
    <w:rsid w:val="00610A9D"/>
    <w:rsid w:val="00614388"/>
    <w:rsid w:val="00614740"/>
    <w:rsid w:val="0061520C"/>
    <w:rsid w:val="00635F83"/>
    <w:rsid w:val="00657D1A"/>
    <w:rsid w:val="00677478"/>
    <w:rsid w:val="00684C39"/>
    <w:rsid w:val="006A4AEA"/>
    <w:rsid w:val="006C2F10"/>
    <w:rsid w:val="006C33FB"/>
    <w:rsid w:val="006C3A0D"/>
    <w:rsid w:val="006E68E2"/>
    <w:rsid w:val="006F48BA"/>
    <w:rsid w:val="00741AE5"/>
    <w:rsid w:val="00744DFC"/>
    <w:rsid w:val="00754F2E"/>
    <w:rsid w:val="0076071D"/>
    <w:rsid w:val="00763F33"/>
    <w:rsid w:val="00764DA1"/>
    <w:rsid w:val="00782921"/>
    <w:rsid w:val="00785FD8"/>
    <w:rsid w:val="00795F45"/>
    <w:rsid w:val="007961FB"/>
    <w:rsid w:val="007A6EF2"/>
    <w:rsid w:val="007B1A5B"/>
    <w:rsid w:val="007C2925"/>
    <w:rsid w:val="007C51C5"/>
    <w:rsid w:val="007D003E"/>
    <w:rsid w:val="007E0CB0"/>
    <w:rsid w:val="007E5236"/>
    <w:rsid w:val="007E6234"/>
    <w:rsid w:val="007E632D"/>
    <w:rsid w:val="0080006B"/>
    <w:rsid w:val="0080321A"/>
    <w:rsid w:val="00803675"/>
    <w:rsid w:val="00815499"/>
    <w:rsid w:val="0082733D"/>
    <w:rsid w:val="00854580"/>
    <w:rsid w:val="00877C51"/>
    <w:rsid w:val="00884E9F"/>
    <w:rsid w:val="00887B23"/>
    <w:rsid w:val="0089425B"/>
    <w:rsid w:val="008A407A"/>
    <w:rsid w:val="008A6880"/>
    <w:rsid w:val="008B0C95"/>
    <w:rsid w:val="008E4002"/>
    <w:rsid w:val="009113EA"/>
    <w:rsid w:val="00931A77"/>
    <w:rsid w:val="00935E17"/>
    <w:rsid w:val="00952CD6"/>
    <w:rsid w:val="009617D4"/>
    <w:rsid w:val="009667A6"/>
    <w:rsid w:val="009756CF"/>
    <w:rsid w:val="00975872"/>
    <w:rsid w:val="0098035A"/>
    <w:rsid w:val="00990A76"/>
    <w:rsid w:val="009B1B69"/>
    <w:rsid w:val="009B2098"/>
    <w:rsid w:val="009C088B"/>
    <w:rsid w:val="009C1C12"/>
    <w:rsid w:val="009C225B"/>
    <w:rsid w:val="009D54F0"/>
    <w:rsid w:val="009D7896"/>
    <w:rsid w:val="009E44AC"/>
    <w:rsid w:val="009E4742"/>
    <w:rsid w:val="009E6570"/>
    <w:rsid w:val="009F31C6"/>
    <w:rsid w:val="009F6873"/>
    <w:rsid w:val="00A1207B"/>
    <w:rsid w:val="00A30583"/>
    <w:rsid w:val="00A54819"/>
    <w:rsid w:val="00A553E6"/>
    <w:rsid w:val="00A628BB"/>
    <w:rsid w:val="00A659BA"/>
    <w:rsid w:val="00A6621C"/>
    <w:rsid w:val="00A80787"/>
    <w:rsid w:val="00A9276E"/>
    <w:rsid w:val="00AA1827"/>
    <w:rsid w:val="00AA4F5E"/>
    <w:rsid w:val="00AB4EF3"/>
    <w:rsid w:val="00AC2F36"/>
    <w:rsid w:val="00AC3350"/>
    <w:rsid w:val="00AD2C36"/>
    <w:rsid w:val="00AD52F7"/>
    <w:rsid w:val="00AF60BB"/>
    <w:rsid w:val="00B13702"/>
    <w:rsid w:val="00B171FE"/>
    <w:rsid w:val="00B2018A"/>
    <w:rsid w:val="00B32F50"/>
    <w:rsid w:val="00B51200"/>
    <w:rsid w:val="00B53062"/>
    <w:rsid w:val="00B55DD2"/>
    <w:rsid w:val="00B82976"/>
    <w:rsid w:val="00B854B4"/>
    <w:rsid w:val="00BA5A50"/>
    <w:rsid w:val="00BB14F9"/>
    <w:rsid w:val="00BB7F2D"/>
    <w:rsid w:val="00BE25D2"/>
    <w:rsid w:val="00BE742B"/>
    <w:rsid w:val="00C01FF9"/>
    <w:rsid w:val="00C10812"/>
    <w:rsid w:val="00C35846"/>
    <w:rsid w:val="00C4292D"/>
    <w:rsid w:val="00C4640B"/>
    <w:rsid w:val="00C54B3D"/>
    <w:rsid w:val="00C555B3"/>
    <w:rsid w:val="00C67362"/>
    <w:rsid w:val="00C84D1B"/>
    <w:rsid w:val="00CA4165"/>
    <w:rsid w:val="00CA5324"/>
    <w:rsid w:val="00CB5627"/>
    <w:rsid w:val="00CC4B61"/>
    <w:rsid w:val="00CD6E68"/>
    <w:rsid w:val="00D06B97"/>
    <w:rsid w:val="00D071E8"/>
    <w:rsid w:val="00D07F13"/>
    <w:rsid w:val="00D1537A"/>
    <w:rsid w:val="00D269E9"/>
    <w:rsid w:val="00D26B4D"/>
    <w:rsid w:val="00D61319"/>
    <w:rsid w:val="00D63482"/>
    <w:rsid w:val="00D63694"/>
    <w:rsid w:val="00D732B0"/>
    <w:rsid w:val="00D92EA5"/>
    <w:rsid w:val="00DA05D9"/>
    <w:rsid w:val="00DB0503"/>
    <w:rsid w:val="00DB5124"/>
    <w:rsid w:val="00DC7C71"/>
    <w:rsid w:val="00DF0D15"/>
    <w:rsid w:val="00DF164A"/>
    <w:rsid w:val="00DF1F33"/>
    <w:rsid w:val="00DF21CA"/>
    <w:rsid w:val="00DF2999"/>
    <w:rsid w:val="00DF3FE6"/>
    <w:rsid w:val="00DF7C40"/>
    <w:rsid w:val="00E17D5D"/>
    <w:rsid w:val="00E2439A"/>
    <w:rsid w:val="00E244E9"/>
    <w:rsid w:val="00E322ED"/>
    <w:rsid w:val="00E45619"/>
    <w:rsid w:val="00E85775"/>
    <w:rsid w:val="00E94E89"/>
    <w:rsid w:val="00EA3C5F"/>
    <w:rsid w:val="00EB543D"/>
    <w:rsid w:val="00EC4AE1"/>
    <w:rsid w:val="00EE7E6A"/>
    <w:rsid w:val="00EF0497"/>
    <w:rsid w:val="00EF6070"/>
    <w:rsid w:val="00F02659"/>
    <w:rsid w:val="00F0325F"/>
    <w:rsid w:val="00F0734C"/>
    <w:rsid w:val="00F124D1"/>
    <w:rsid w:val="00F14027"/>
    <w:rsid w:val="00F168BD"/>
    <w:rsid w:val="00F220DB"/>
    <w:rsid w:val="00F612AB"/>
    <w:rsid w:val="00F61FB0"/>
    <w:rsid w:val="00F715E1"/>
    <w:rsid w:val="00F81438"/>
    <w:rsid w:val="00F82C1C"/>
    <w:rsid w:val="00F92625"/>
    <w:rsid w:val="00F96996"/>
    <w:rsid w:val="00FA2725"/>
    <w:rsid w:val="00FA3C24"/>
    <w:rsid w:val="00FA43E3"/>
    <w:rsid w:val="00FA5F41"/>
    <w:rsid w:val="00FA7E00"/>
    <w:rsid w:val="00FD0E8B"/>
    <w:rsid w:val="00FE44AA"/>
    <w:rsid w:val="00FF7C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fillcolor="white">
      <v:fill color="white"/>
      <v:stroke weight="1pt"/>
      <o:colormru v:ext="edit" colors="#39f,#963,#ffc,#7d7d7d"/>
    </o:shapedefaults>
    <o:shapelayout v:ext="edit">
      <o:idmap v:ext="edit" data="1"/>
    </o:shapelayout>
  </w:shapeDefaults>
  <w:decimalSymbol w:val="."/>
  <w:listSeparator w:val=","/>
  <w14:docId w14:val="1FF7ECCF"/>
  <w15:docId w15:val="{3B5ADB59-D4EE-4F7F-B455-7FEA133B45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rFonts w:ascii="CenturySchlbk" w:hAnsi="CenturySchlbk" w:cs="CenturySchlbk"/>
      <w:b/>
      <w:bCs/>
      <w:color w:val="FF0000"/>
      <w:sz w:val="52"/>
      <w:szCs w:val="52"/>
      <w:u w:val="single"/>
      <w:lang w:eastAsia="en-US"/>
    </w:rPr>
  </w:style>
  <w:style w:type="paragraph" w:styleId="Heading2">
    <w:name w:val="heading 2"/>
    <w:basedOn w:val="Normal"/>
    <w:next w:val="Normal"/>
    <w:qFormat/>
    <w:pPr>
      <w:keepNext/>
      <w:outlineLvl w:val="1"/>
    </w:pPr>
    <w:rPr>
      <w:rFonts w:ascii="Clarendon BT" w:hAnsi="Clarendon BT" w:cs="Clarendon BT"/>
      <w:b/>
      <w:bCs/>
      <w:color w:val="FF0000"/>
      <w:sz w:val="120"/>
      <w:szCs w:val="1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style>
  <w:style w:type="paragraph" w:styleId="Footer">
    <w:name w:val="footer"/>
    <w:basedOn w:val="Normal"/>
    <w:pPr>
      <w:tabs>
        <w:tab w:val="center" w:pos="4153"/>
        <w:tab w:val="right" w:pos="8306"/>
      </w:tabs>
    </w:pPr>
  </w:style>
  <w:style w:type="character" w:styleId="Hyperlink">
    <w:name w:val="Hyperlink"/>
    <w:rPr>
      <w:color w:val="0000FF"/>
      <w:u w:val="single"/>
    </w:rPr>
  </w:style>
  <w:style w:type="paragraph" w:styleId="BodyText">
    <w:name w:val="Body Text"/>
    <w:basedOn w:val="Normal"/>
    <w:rsid w:val="00F81438"/>
    <w:pPr>
      <w:ind w:right="-16"/>
      <w:jc w:val="center"/>
    </w:pPr>
    <w:rPr>
      <w:b/>
      <w:color w:val="000000"/>
    </w:rPr>
  </w:style>
  <w:style w:type="paragraph" w:styleId="BodyText3">
    <w:name w:val="Body Text 3"/>
    <w:basedOn w:val="Normal"/>
    <w:rsid w:val="00F02659"/>
    <w:pPr>
      <w:spacing w:after="120"/>
    </w:pPr>
    <w:rPr>
      <w:sz w:val="16"/>
      <w:szCs w:val="16"/>
    </w:rPr>
  </w:style>
  <w:style w:type="character" w:styleId="PageNumber">
    <w:name w:val="page number"/>
    <w:basedOn w:val="DefaultParagraphFont"/>
    <w:rsid w:val="00075DDB"/>
  </w:style>
  <w:style w:type="paragraph" w:styleId="BalloonText">
    <w:name w:val="Balloon Text"/>
    <w:basedOn w:val="Normal"/>
    <w:link w:val="BalloonTextChar"/>
    <w:rsid w:val="002417C4"/>
    <w:rPr>
      <w:rFonts w:ascii="Tahoma" w:hAnsi="Tahoma" w:cs="Tahoma"/>
      <w:sz w:val="16"/>
      <w:szCs w:val="16"/>
    </w:rPr>
  </w:style>
  <w:style w:type="character" w:customStyle="1" w:styleId="BalloonTextChar">
    <w:name w:val="Balloon Text Char"/>
    <w:link w:val="BalloonText"/>
    <w:uiPriority w:val="99"/>
    <w:rsid w:val="002417C4"/>
    <w:rPr>
      <w:rFonts w:ascii="Tahoma" w:hAnsi="Tahoma" w:cs="Tahoma"/>
      <w:sz w:val="16"/>
      <w:szCs w:val="16"/>
    </w:rPr>
  </w:style>
  <w:style w:type="character" w:customStyle="1" w:styleId="HeaderChar">
    <w:name w:val="Header Char"/>
    <w:basedOn w:val="DefaultParagraphFont"/>
    <w:link w:val="Header"/>
    <w:uiPriority w:val="99"/>
    <w:rsid w:val="00635F83"/>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3650007">
      <w:bodyDiv w:val="1"/>
      <w:marLeft w:val="0"/>
      <w:marRight w:val="0"/>
      <w:marTop w:val="0"/>
      <w:marBottom w:val="0"/>
      <w:divBdr>
        <w:top w:val="none" w:sz="0" w:space="0" w:color="auto"/>
        <w:left w:val="none" w:sz="0" w:space="0" w:color="auto"/>
        <w:bottom w:val="none" w:sz="0" w:space="0" w:color="auto"/>
        <w:right w:val="none" w:sz="0" w:space="0" w:color="auto"/>
      </w:divBdr>
    </w:div>
    <w:div w:id="21232568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3.jpeg"/><Relationship Id="rId18" Type="http://schemas.openxmlformats.org/officeDocument/2006/relationships/image" Target="media/image8.jpeg"/><Relationship Id="rId26" Type="http://schemas.openxmlformats.org/officeDocument/2006/relationships/image" Target="media/image16.jpeg"/><Relationship Id="rId39" Type="http://schemas.openxmlformats.org/officeDocument/2006/relationships/image" Target="media/image23.jpeg"/><Relationship Id="rId3" Type="http://schemas.openxmlformats.org/officeDocument/2006/relationships/settings" Target="settings.xml"/><Relationship Id="rId21" Type="http://schemas.openxmlformats.org/officeDocument/2006/relationships/image" Target="media/image11.jpeg"/><Relationship Id="rId34" Type="http://schemas.openxmlformats.org/officeDocument/2006/relationships/image" Target="media/image18.jpeg"/><Relationship Id="rId42" Type="http://schemas.openxmlformats.org/officeDocument/2006/relationships/image" Target="media/image26.jpeg"/><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7.jpeg"/><Relationship Id="rId25" Type="http://schemas.openxmlformats.org/officeDocument/2006/relationships/image" Target="media/image15.jpeg"/><Relationship Id="rId33" Type="http://schemas.openxmlformats.org/officeDocument/2006/relationships/image" Target="media/image17.jpeg"/><Relationship Id="rId38" Type="http://schemas.openxmlformats.org/officeDocument/2006/relationships/image" Target="media/image22.jpeg"/><Relationship Id="rId2" Type="http://schemas.openxmlformats.org/officeDocument/2006/relationships/styles" Target="styles.xml"/><Relationship Id="rId16" Type="http://schemas.openxmlformats.org/officeDocument/2006/relationships/image" Target="media/image6.jpeg"/><Relationship Id="rId20" Type="http://schemas.openxmlformats.org/officeDocument/2006/relationships/image" Target="media/image10.jpeg"/><Relationship Id="rId29" Type="http://schemas.openxmlformats.org/officeDocument/2006/relationships/image" Target="media/image90.jpeg"/><Relationship Id="rId41" Type="http://schemas.openxmlformats.org/officeDocument/2006/relationships/image" Target="media/image25.jpe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image" Target="media/image14.jpeg"/><Relationship Id="rId32" Type="http://schemas.openxmlformats.org/officeDocument/2006/relationships/footer" Target="footer4.xml"/><Relationship Id="rId37" Type="http://schemas.openxmlformats.org/officeDocument/2006/relationships/image" Target="media/image21.jpeg"/><Relationship Id="rId40" Type="http://schemas.openxmlformats.org/officeDocument/2006/relationships/image" Target="media/image24.jpeg"/><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image" Target="media/image13.jpeg"/><Relationship Id="rId28" Type="http://schemas.openxmlformats.org/officeDocument/2006/relationships/image" Target="media/image80.jpeg"/><Relationship Id="rId36" Type="http://schemas.openxmlformats.org/officeDocument/2006/relationships/image" Target="media/image20.jpeg"/><Relationship Id="rId10" Type="http://schemas.openxmlformats.org/officeDocument/2006/relationships/footer" Target="footer2.xml"/><Relationship Id="rId19" Type="http://schemas.openxmlformats.org/officeDocument/2006/relationships/image" Target="media/image9.jpeg"/><Relationship Id="rId31" Type="http://schemas.openxmlformats.org/officeDocument/2006/relationships/header" Target="header4.xm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4.jpeg"/><Relationship Id="rId22" Type="http://schemas.openxmlformats.org/officeDocument/2006/relationships/image" Target="media/image12.jpeg"/><Relationship Id="rId27" Type="http://schemas.openxmlformats.org/officeDocument/2006/relationships/image" Target="media/image70.jpeg"/><Relationship Id="rId30" Type="http://schemas.openxmlformats.org/officeDocument/2006/relationships/image" Target="media/image100.jpeg"/><Relationship Id="rId35" Type="http://schemas.openxmlformats.org/officeDocument/2006/relationships/image" Target="media/image19.jpeg"/><Relationship Id="rId43" Type="http://schemas.openxmlformats.org/officeDocument/2006/relationships/image" Target="media/image27.jpeg"/></Relationships>
</file>

<file path=word/_rels/footer2.xml.rels><?xml version="1.0" encoding="UTF-8" standalone="yes"?>
<Relationships xmlns="http://schemas.openxmlformats.org/package/2006/relationships"><Relationship Id="rId3" Type="http://schemas.openxmlformats.org/officeDocument/2006/relationships/hyperlink" Target="http://www.radfordsestates.co.uk" TargetMode="External"/><Relationship Id="rId2" Type="http://schemas.openxmlformats.org/officeDocument/2006/relationships/hyperlink" Target="http://www.radfordsestates.co.uk" TargetMode="External"/><Relationship Id="rId1" Type="http://schemas.openxmlformats.org/officeDocument/2006/relationships/image" Target="media/image2.png"/></Relationships>
</file>

<file path=word/_rels/footer4.xml.rels><?xml version="1.0" encoding="UTF-8" standalone="yes"?>
<Relationships xmlns="http://schemas.openxmlformats.org/package/2006/relationships"><Relationship Id="rId2" Type="http://schemas.openxmlformats.org/officeDocument/2006/relationships/image" Target="media/image110.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LHEA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CB1CE4-3559-4D80-9246-62F5104526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LHEAD</Template>
  <TotalTime>2</TotalTime>
  <Pages>6</Pages>
  <Words>656</Words>
  <Characters>3736</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Radfords Letterhead Oct03</vt:lpstr>
    </vt:vector>
  </TitlesOfParts>
  <Company>JT Computer Training</Company>
  <LinksUpToDate>false</LinksUpToDate>
  <CharactersWithSpaces>4384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Radfords Letterhead Oct03</dc:title>
  <dc:creator>Mr G Radford</dc:creator>
  <cp:lastModifiedBy>enquiries</cp:lastModifiedBy>
  <cp:revision>4</cp:revision>
  <cp:lastPrinted>2014-09-04T16:41:00Z</cp:lastPrinted>
  <dcterms:created xsi:type="dcterms:W3CDTF">2025-03-15T15:58:00Z</dcterms:created>
  <dcterms:modified xsi:type="dcterms:W3CDTF">2025-03-17T15:50:00Z</dcterms:modified>
</cp:coreProperties>
</file>